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4CEA6" w14:textId="77777777" w:rsidR="006C2179" w:rsidRDefault="006C2179" w:rsidP="006C2179">
      <w:pPr>
        <w:spacing w:before="120" w:after="240"/>
      </w:pPr>
      <w:r>
        <w:t>Žádost přijata dne:</w:t>
      </w:r>
    </w:p>
    <w:p w14:paraId="448861C3" w14:textId="77777777" w:rsidR="006C2179" w:rsidRDefault="006C2179" w:rsidP="006C2179">
      <w:pPr>
        <w:spacing w:before="240" w:after="120"/>
      </w:pPr>
      <w:r>
        <w:t>poštou – osobně</w:t>
      </w:r>
    </w:p>
    <w:p w14:paraId="3F1B5D2B" w14:textId="77777777" w:rsidR="006C2179" w:rsidRDefault="006C2179" w:rsidP="006C2179">
      <w:pPr>
        <w:tabs>
          <w:tab w:val="left" w:pos="4820"/>
        </w:tabs>
        <w:spacing w:before="240" w:after="0"/>
      </w:pPr>
      <w:r>
        <w:t>Čj.:</w:t>
      </w:r>
      <w:r>
        <w:tab/>
        <w:t>Českoslovanská akademie obchodní, SOŠ</w:t>
      </w:r>
    </w:p>
    <w:p w14:paraId="17D2009B" w14:textId="77777777" w:rsidR="006C2179" w:rsidRDefault="006C2179" w:rsidP="006C2179">
      <w:pPr>
        <w:tabs>
          <w:tab w:val="left" w:pos="4820"/>
        </w:tabs>
        <w:spacing w:after="0"/>
      </w:pPr>
      <w:r>
        <w:tab/>
        <w:t>Resslova 5</w:t>
      </w:r>
    </w:p>
    <w:p w14:paraId="6E6E06CF" w14:textId="77777777" w:rsidR="006C2179" w:rsidRDefault="006C2179" w:rsidP="006C2179">
      <w:pPr>
        <w:tabs>
          <w:tab w:val="left" w:pos="4820"/>
        </w:tabs>
        <w:spacing w:after="120"/>
      </w:pPr>
      <w:r>
        <w:tab/>
        <w:t>120 00   Praha 2</w:t>
      </w:r>
    </w:p>
    <w:p w14:paraId="0E081E80" w14:textId="77777777" w:rsidR="006C2179" w:rsidRPr="00595521" w:rsidRDefault="006C2179" w:rsidP="006C2179">
      <w:pPr>
        <w:tabs>
          <w:tab w:val="left" w:pos="4820"/>
        </w:tabs>
        <w:spacing w:before="600" w:after="240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Žádost ve věci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"/>
              <w:maxLength w:val="51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</w:t>
      </w:r>
      <w:r>
        <w:fldChar w:fldCharType="end"/>
      </w:r>
    </w:p>
    <w:p w14:paraId="6886CC2B" w14:textId="77777777" w:rsidR="006C2179" w:rsidRPr="00A1515B" w:rsidRDefault="006C2179" w:rsidP="006C2179">
      <w:pPr>
        <w:tabs>
          <w:tab w:val="left" w:pos="5103"/>
        </w:tabs>
        <w:spacing w:before="360" w:after="240"/>
        <w:rPr>
          <w:rFonts w:cstheme="minorHAnsi"/>
          <w:b/>
          <w:szCs w:val="24"/>
        </w:rPr>
      </w:pPr>
      <w:r w:rsidRPr="00A1515B">
        <w:rPr>
          <w:rFonts w:cstheme="minorHAnsi"/>
          <w:b/>
          <w:szCs w:val="24"/>
        </w:rPr>
        <w:t xml:space="preserve">Žák </w:t>
      </w:r>
      <w:r w:rsidRPr="00A1515B">
        <w:rPr>
          <w:rFonts w:cstheme="minorHAnsi"/>
          <w:b/>
          <w:szCs w:val="24"/>
        </w:rPr>
        <w:tab/>
        <w:t>Zákonný zástupce nezletilého žáka</w:t>
      </w:r>
      <w:r w:rsidRPr="00A1515B">
        <w:rPr>
          <w:rFonts w:cstheme="minorHAnsi"/>
          <w:b/>
          <w:szCs w:val="24"/>
        </w:rPr>
        <w:tab/>
      </w:r>
    </w:p>
    <w:p w14:paraId="16538C41" w14:textId="77777777" w:rsidR="006C2179" w:rsidRDefault="006C2179" w:rsidP="006C2179">
      <w:pPr>
        <w:tabs>
          <w:tab w:val="left" w:pos="5103"/>
        </w:tabs>
        <w:spacing w:before="240" w:after="240"/>
      </w:pPr>
      <w:r>
        <w:t xml:space="preserve">Jméno a příjmení: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"/>
              <w:maxLength w:val="51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</w:t>
      </w:r>
      <w:r>
        <w:fldChar w:fldCharType="end"/>
      </w:r>
      <w:r>
        <w:tab/>
        <w:t xml:space="preserve">Jméno a příjmení: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"/>
              <w:maxLength w:val="51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</w:t>
      </w:r>
      <w:r>
        <w:fldChar w:fldCharType="end"/>
      </w:r>
    </w:p>
    <w:p w14:paraId="1E384C0B" w14:textId="77777777" w:rsidR="006C2179" w:rsidRDefault="006C2179" w:rsidP="006C2179">
      <w:pPr>
        <w:tabs>
          <w:tab w:val="left" w:pos="3402"/>
          <w:tab w:val="left" w:pos="4820"/>
        </w:tabs>
        <w:spacing w:before="240" w:after="360"/>
      </w:pPr>
      <w:r>
        <w:t xml:space="preserve">Datum narození: </w:t>
      </w:r>
      <w:r>
        <w:fldChar w:fldCharType="begin">
          <w:ffData>
            <w:name w:val="Text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0" w:name="Text2"/>
      <w:r>
        <w:instrText xml:space="preserve"> FORMTEXT </w:instrText>
      </w:r>
      <w:r>
        <w:fldChar w:fldCharType="separate"/>
      </w:r>
      <w:r>
        <w:rPr>
          <w:noProof/>
        </w:rPr>
        <w:t>.........................</w:t>
      </w:r>
      <w:r>
        <w:fldChar w:fldCharType="end"/>
      </w:r>
      <w:bookmarkEnd w:id="0"/>
      <w:r>
        <w:t xml:space="preserve">  Třída: </w:t>
      </w:r>
      <w:r>
        <w:fldChar w:fldCharType="begin">
          <w:ffData>
            <w:name w:val="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</w:t>
      </w:r>
      <w:r>
        <w:fldChar w:fldCharType="end"/>
      </w:r>
    </w:p>
    <w:p w14:paraId="70C9FED6" w14:textId="7D7DF0E5" w:rsidR="006C2179" w:rsidRDefault="006C2179" w:rsidP="006C2179">
      <w:pPr>
        <w:tabs>
          <w:tab w:val="left" w:pos="3402"/>
          <w:tab w:val="left" w:pos="4820"/>
        </w:tabs>
        <w:spacing w:before="240" w:after="240"/>
        <w:rPr>
          <w:b/>
          <w:sz w:val="24"/>
          <w:szCs w:val="24"/>
        </w:rPr>
      </w:pPr>
      <w:r w:rsidRPr="00B91860">
        <w:rPr>
          <w:b/>
          <w:sz w:val="24"/>
          <w:szCs w:val="24"/>
        </w:rPr>
        <w:t>Specifikace žádosti:</w:t>
      </w:r>
    </w:p>
    <w:p w14:paraId="020AF8F2" w14:textId="77777777" w:rsidR="00F92BD2" w:rsidRPr="00F92BD2" w:rsidRDefault="00F92BD2" w:rsidP="006C2179">
      <w:pPr>
        <w:tabs>
          <w:tab w:val="left" w:pos="3402"/>
          <w:tab w:val="left" w:pos="4820"/>
        </w:tabs>
        <w:spacing w:before="240" w:after="240"/>
        <w:rPr>
          <w:bCs/>
          <w:sz w:val="24"/>
          <w:szCs w:val="24"/>
        </w:rPr>
      </w:pPr>
    </w:p>
    <w:p w14:paraId="10424477" w14:textId="77777777" w:rsidR="006C2179" w:rsidRDefault="006C2179" w:rsidP="006C2179">
      <w:pPr>
        <w:tabs>
          <w:tab w:val="center" w:pos="1701"/>
          <w:tab w:val="center" w:pos="7371"/>
        </w:tabs>
        <w:spacing w:before="2160" w:after="0"/>
      </w:pPr>
      <w:r>
        <w:tab/>
        <w:t>……..…………………………………….</w:t>
      </w:r>
      <w:r>
        <w:tab/>
        <w:t>……..…………………………………….</w:t>
      </w:r>
    </w:p>
    <w:p w14:paraId="59495249" w14:textId="77777777" w:rsidR="006C2179" w:rsidRDefault="006C2179" w:rsidP="006C2179">
      <w:pPr>
        <w:tabs>
          <w:tab w:val="center" w:pos="1701"/>
          <w:tab w:val="center" w:pos="7371"/>
        </w:tabs>
        <w:spacing w:after="0"/>
      </w:pPr>
      <w:r>
        <w:tab/>
        <w:t>Datum a podpis žáka</w:t>
      </w:r>
      <w:r>
        <w:tab/>
        <w:t xml:space="preserve">Datum a podpis zákonného </w:t>
      </w:r>
      <w:r>
        <w:br/>
      </w:r>
      <w:r>
        <w:tab/>
      </w:r>
      <w:r>
        <w:tab/>
        <w:t>zástupce nezletilého žáka</w:t>
      </w:r>
    </w:p>
    <w:sectPr w:rsidR="006C2179" w:rsidSect="00AE4CE7">
      <w:headerReference w:type="default" r:id="rId7"/>
      <w:footerReference w:type="even" r:id="rId8"/>
      <w:footerReference w:type="default" r:id="rId9"/>
      <w:headerReference w:type="first" r:id="rId10"/>
      <w:type w:val="continuous"/>
      <w:pgSz w:w="11907" w:h="16840" w:code="9"/>
      <w:pgMar w:top="1701" w:right="1418" w:bottom="1134" w:left="1418" w:header="567" w:footer="284" w:gutter="0"/>
      <w:pgNumType w:start="1"/>
      <w:cols w:space="708"/>
      <w:formProt w:val="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872F1" w14:textId="77777777" w:rsidR="00F92BD2" w:rsidRDefault="00F92BD2">
      <w:r>
        <w:separator/>
      </w:r>
    </w:p>
  </w:endnote>
  <w:endnote w:type="continuationSeparator" w:id="0">
    <w:p w14:paraId="5398CEC4" w14:textId="77777777" w:rsidR="00F92BD2" w:rsidRDefault="00F9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00641" w14:textId="77777777" w:rsidR="008868CF" w:rsidRDefault="008868CF" w:rsidP="00A07CA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61CB964" w14:textId="77777777" w:rsidR="008868CF" w:rsidRDefault="008868CF" w:rsidP="00A07CA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5A08E" w14:textId="77777777" w:rsidR="008868CF" w:rsidRDefault="008868CF" w:rsidP="00A07CA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A9D4639" w14:textId="77777777" w:rsidR="008868CF" w:rsidRDefault="008868CF" w:rsidP="00A07CA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0DB9C" w14:textId="77777777" w:rsidR="00F92BD2" w:rsidRDefault="00F92BD2">
      <w:r>
        <w:separator/>
      </w:r>
    </w:p>
  </w:footnote>
  <w:footnote w:type="continuationSeparator" w:id="0">
    <w:p w14:paraId="25FA829C" w14:textId="77777777" w:rsidR="00F92BD2" w:rsidRDefault="00F92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3184D" w14:textId="77777777" w:rsidR="008868CF" w:rsidRDefault="008868CF">
    <w:pPr>
      <w:pStyle w:val="Zhlav"/>
    </w:pPr>
  </w:p>
  <w:p w14:paraId="144837FD" w14:textId="77777777" w:rsidR="008868CF" w:rsidRDefault="008868CF">
    <w:pPr>
      <w:pStyle w:val="Zhlav"/>
    </w:pPr>
  </w:p>
  <w:p w14:paraId="31989B9C" w14:textId="77777777" w:rsidR="008868CF" w:rsidRDefault="008868CF">
    <w:pPr>
      <w:pStyle w:val="Zhlav"/>
    </w:pPr>
  </w:p>
  <w:p w14:paraId="46967A13" w14:textId="77777777" w:rsidR="008868CF" w:rsidRDefault="008868C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31" w:type="dxa"/>
      <w:jc w:val="center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14"/>
      <w:gridCol w:w="6997"/>
      <w:gridCol w:w="1620"/>
    </w:tblGrid>
    <w:tr w:rsidR="008868CF" w:rsidRPr="00AE4CE7" w14:paraId="561620BD" w14:textId="77777777" w:rsidTr="00A07CAF">
      <w:trPr>
        <w:jc w:val="center"/>
      </w:trPr>
      <w:tc>
        <w:tcPr>
          <w:tcW w:w="1814" w:type="dxa"/>
        </w:tcPr>
        <w:p w14:paraId="6787DD75" w14:textId="77777777" w:rsidR="008868CF" w:rsidRPr="00AE4CE7" w:rsidRDefault="008868CF" w:rsidP="00A07CAF">
          <w:pPr>
            <w:pStyle w:val="Zhlav"/>
            <w:rPr>
              <w:rFonts w:ascii="Aptos Display" w:hAnsi="Aptos Display"/>
            </w:rPr>
          </w:pPr>
        </w:p>
      </w:tc>
      <w:tc>
        <w:tcPr>
          <w:tcW w:w="6997" w:type="dxa"/>
          <w:vAlign w:val="center"/>
        </w:tcPr>
        <w:p w14:paraId="6247B7C7" w14:textId="77777777" w:rsidR="00B16F0A" w:rsidRPr="00AE4CE7" w:rsidRDefault="00B16F0A" w:rsidP="00B16F0A">
          <w:pPr>
            <w:pStyle w:val="Zhlav"/>
            <w:jc w:val="center"/>
            <w:rPr>
              <w:rFonts w:ascii="Aptos Display" w:hAnsi="Aptos Display"/>
              <w:b/>
              <w:sz w:val="28"/>
              <w:szCs w:val="28"/>
            </w:rPr>
          </w:pPr>
          <w:r w:rsidRPr="00AE4CE7">
            <w:rPr>
              <w:rFonts w:ascii="Aptos Display" w:hAnsi="Aptos Display"/>
              <w:b/>
              <w:sz w:val="28"/>
              <w:szCs w:val="28"/>
            </w:rPr>
            <w:t>Českoslovanská akademie obchodní</w:t>
          </w:r>
        </w:p>
        <w:p w14:paraId="74624B2B" w14:textId="77777777" w:rsidR="008868CF" w:rsidRPr="00AE4CE7" w:rsidRDefault="008868CF" w:rsidP="00B16F0A">
          <w:pPr>
            <w:pStyle w:val="Zhlav"/>
            <w:jc w:val="center"/>
            <w:rPr>
              <w:rFonts w:ascii="Aptos Display" w:hAnsi="Aptos Display"/>
              <w:sz w:val="24"/>
              <w:szCs w:val="24"/>
            </w:rPr>
          </w:pPr>
          <w:r w:rsidRPr="00AE4CE7">
            <w:rPr>
              <w:rFonts w:ascii="Aptos Display" w:hAnsi="Aptos Display"/>
              <w:bCs/>
              <w:sz w:val="24"/>
              <w:szCs w:val="24"/>
            </w:rPr>
            <w:t>střední odborná škola</w:t>
          </w:r>
        </w:p>
        <w:p w14:paraId="79EAB6D1" w14:textId="77777777" w:rsidR="00C60F8A" w:rsidRPr="00AE4CE7" w:rsidRDefault="008868CF" w:rsidP="00C60F8A">
          <w:pPr>
            <w:pStyle w:val="Zhlav"/>
            <w:spacing w:after="120"/>
            <w:jc w:val="center"/>
            <w:rPr>
              <w:rFonts w:ascii="Aptos Display" w:hAnsi="Aptos Display"/>
              <w:sz w:val="28"/>
              <w:szCs w:val="28"/>
            </w:rPr>
          </w:pPr>
          <w:r w:rsidRPr="00AE4CE7">
            <w:rPr>
              <w:rFonts w:ascii="Aptos Display" w:hAnsi="Aptos Display"/>
              <w:sz w:val="24"/>
              <w:szCs w:val="24"/>
            </w:rPr>
            <w:t>Praha 2, Resslova 5</w:t>
          </w:r>
        </w:p>
      </w:tc>
      <w:tc>
        <w:tcPr>
          <w:tcW w:w="1620" w:type="dxa"/>
        </w:tcPr>
        <w:p w14:paraId="3C74560E" w14:textId="77777777" w:rsidR="008868CF" w:rsidRPr="00AE4CE7" w:rsidRDefault="008868CF" w:rsidP="00A07CAF">
          <w:pPr>
            <w:pStyle w:val="Zhlav"/>
            <w:rPr>
              <w:rFonts w:ascii="Aptos Display" w:hAnsi="Aptos Display"/>
            </w:rPr>
          </w:pPr>
        </w:p>
      </w:tc>
    </w:tr>
  </w:tbl>
  <w:p w14:paraId="29F2E1B5" w14:textId="77777777" w:rsidR="008868CF" w:rsidRPr="00AE4CE7" w:rsidRDefault="00E52069">
    <w:pPr>
      <w:pStyle w:val="Zhlav"/>
      <w:rPr>
        <w:rFonts w:ascii="Aptos Display" w:hAnsi="Aptos Display"/>
      </w:rPr>
    </w:pPr>
    <w:r w:rsidRPr="00AE4CE7">
      <w:rPr>
        <w:rFonts w:ascii="Aptos Display" w:hAnsi="Aptos Display"/>
        <w:noProof/>
      </w:rPr>
      <w:drawing>
        <wp:anchor distT="0" distB="0" distL="114300" distR="114300" simplePos="0" relativeHeight="251658240" behindDoc="0" locked="0" layoutInCell="1" allowOverlap="1" wp14:anchorId="0A8BE37D" wp14:editId="33A2D8A1">
          <wp:simplePos x="0" y="0"/>
          <wp:positionH relativeFrom="margin">
            <wp:posOffset>-323104</wp:posOffset>
          </wp:positionH>
          <wp:positionV relativeFrom="margin">
            <wp:posOffset>-906780</wp:posOffset>
          </wp:positionV>
          <wp:extent cx="734695" cy="719455"/>
          <wp:effectExtent l="0" t="0" r="8255" b="4445"/>
          <wp:wrapNone/>
          <wp:docPr id="45673885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4CE7">
      <w:rPr>
        <w:rFonts w:ascii="Aptos Display" w:hAnsi="Aptos Display"/>
        <w:noProof/>
      </w:rPr>
      <w:drawing>
        <wp:anchor distT="0" distB="0" distL="114300" distR="114300" simplePos="0" relativeHeight="251659264" behindDoc="0" locked="0" layoutInCell="1" allowOverlap="1" wp14:anchorId="095D5506" wp14:editId="5C9388C7">
          <wp:simplePos x="0" y="0"/>
          <wp:positionH relativeFrom="column">
            <wp:posOffset>5457190</wp:posOffset>
          </wp:positionH>
          <wp:positionV relativeFrom="paragraph">
            <wp:posOffset>-676275</wp:posOffset>
          </wp:positionV>
          <wp:extent cx="575945" cy="575945"/>
          <wp:effectExtent l="0" t="0" r="0" b="0"/>
          <wp:wrapNone/>
          <wp:docPr id="1723530979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75D06"/>
    <w:multiLevelType w:val="hybridMultilevel"/>
    <w:tmpl w:val="917CDD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3900A6"/>
    <w:multiLevelType w:val="hybridMultilevel"/>
    <w:tmpl w:val="2F82FC70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22635"/>
    <w:multiLevelType w:val="singleLevel"/>
    <w:tmpl w:val="791CC99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3" w15:restartNumberingAfterBreak="0">
    <w:nsid w:val="6FE03F6F"/>
    <w:multiLevelType w:val="hybridMultilevel"/>
    <w:tmpl w:val="8A00C6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DF7F29"/>
    <w:multiLevelType w:val="hybridMultilevel"/>
    <w:tmpl w:val="3DFAF5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031310">
    <w:abstractNumId w:val="2"/>
  </w:num>
  <w:num w:numId="2" w16cid:durableId="151993875">
    <w:abstractNumId w:val="3"/>
  </w:num>
  <w:num w:numId="3" w16cid:durableId="955328898">
    <w:abstractNumId w:val="0"/>
  </w:num>
  <w:num w:numId="4" w16cid:durableId="1313019426">
    <w:abstractNumId w:val="4"/>
  </w:num>
  <w:num w:numId="5" w16cid:durableId="1928803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BD2"/>
    <w:rsid w:val="0004344B"/>
    <w:rsid w:val="000907E9"/>
    <w:rsid w:val="000E214B"/>
    <w:rsid w:val="00112137"/>
    <w:rsid w:val="0013630F"/>
    <w:rsid w:val="00173AAE"/>
    <w:rsid w:val="00215451"/>
    <w:rsid w:val="00325C59"/>
    <w:rsid w:val="0033685B"/>
    <w:rsid w:val="00353965"/>
    <w:rsid w:val="003658AE"/>
    <w:rsid w:val="00366223"/>
    <w:rsid w:val="00393EE2"/>
    <w:rsid w:val="003D6135"/>
    <w:rsid w:val="00417592"/>
    <w:rsid w:val="004707EF"/>
    <w:rsid w:val="00472099"/>
    <w:rsid w:val="004D4F6D"/>
    <w:rsid w:val="00595ECC"/>
    <w:rsid w:val="005C1AA9"/>
    <w:rsid w:val="005D0334"/>
    <w:rsid w:val="00602355"/>
    <w:rsid w:val="006151DB"/>
    <w:rsid w:val="006303A2"/>
    <w:rsid w:val="006A3C54"/>
    <w:rsid w:val="006B3FDF"/>
    <w:rsid w:val="006B7B6B"/>
    <w:rsid w:val="006C2179"/>
    <w:rsid w:val="00710435"/>
    <w:rsid w:val="007353AC"/>
    <w:rsid w:val="00772DCB"/>
    <w:rsid w:val="00782C44"/>
    <w:rsid w:val="00827EB9"/>
    <w:rsid w:val="008868CF"/>
    <w:rsid w:val="008E6F92"/>
    <w:rsid w:val="008F05BA"/>
    <w:rsid w:val="009600D5"/>
    <w:rsid w:val="009C6462"/>
    <w:rsid w:val="009E53A2"/>
    <w:rsid w:val="00A07CAF"/>
    <w:rsid w:val="00AA41FF"/>
    <w:rsid w:val="00AE2AFD"/>
    <w:rsid w:val="00AE4CE7"/>
    <w:rsid w:val="00B16F0A"/>
    <w:rsid w:val="00B30D9F"/>
    <w:rsid w:val="00B57C5A"/>
    <w:rsid w:val="00B80959"/>
    <w:rsid w:val="00B80EA8"/>
    <w:rsid w:val="00C078D7"/>
    <w:rsid w:val="00C60F8A"/>
    <w:rsid w:val="00CB08FF"/>
    <w:rsid w:val="00CC75F6"/>
    <w:rsid w:val="00D37516"/>
    <w:rsid w:val="00DF5A22"/>
    <w:rsid w:val="00E266D7"/>
    <w:rsid w:val="00E50499"/>
    <w:rsid w:val="00E52069"/>
    <w:rsid w:val="00E6665E"/>
    <w:rsid w:val="00EE1D28"/>
    <w:rsid w:val="00EE3156"/>
    <w:rsid w:val="00EF13E1"/>
    <w:rsid w:val="00F2489C"/>
    <w:rsid w:val="00F35491"/>
    <w:rsid w:val="00F422E1"/>
    <w:rsid w:val="00F47534"/>
    <w:rsid w:val="00F92BD2"/>
    <w:rsid w:val="00FD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5EDB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C217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qFormat/>
    <w:pPr>
      <w:keepNext/>
      <w:spacing w:before="480" w:after="0" w:line="240" w:lineRule="auto"/>
      <w:ind w:right="454"/>
      <w:outlineLvl w:val="1"/>
    </w:pPr>
    <w:rPr>
      <w:rFonts w:ascii="Bookman Old Style" w:eastAsia="Times New Roman" w:hAnsi="Bookman Old Style" w:cs="Times New Roman"/>
      <w:b/>
      <w:sz w:val="24"/>
      <w:szCs w:val="20"/>
      <w:lang w:eastAsia="cs-CZ"/>
    </w:rPr>
  </w:style>
  <w:style w:type="paragraph" w:styleId="Nadpis3">
    <w:name w:val="heading 3"/>
    <w:basedOn w:val="Normln"/>
    <w:next w:val="Normln"/>
    <w:qFormat/>
    <w:pPr>
      <w:keepNext/>
      <w:spacing w:before="120" w:after="0" w:line="240" w:lineRule="auto"/>
      <w:outlineLvl w:val="2"/>
    </w:pPr>
    <w:rPr>
      <w:rFonts w:ascii="Bookman Old Style" w:eastAsia="Times New Roman" w:hAnsi="Bookman Old Style" w:cs="Times New Roman"/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Textbubliny1">
    <w:name w:val="Text bubliny1"/>
    <w:basedOn w:val="Normln"/>
    <w:rPr>
      <w:rFonts w:ascii="Tahoma" w:hAnsi="Tahoma"/>
      <w:sz w:val="16"/>
    </w:rPr>
  </w:style>
  <w:style w:type="paragraph" w:styleId="Rozloendokumentu">
    <w:name w:val="Document Map"/>
    <w:basedOn w:val="Normln"/>
    <w:semiHidden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rPr>
      <w:color w:val="0000FF"/>
      <w:u w:val="single"/>
    </w:rPr>
  </w:style>
  <w:style w:type="paragraph" w:styleId="Zkladntext">
    <w:name w:val="Body Text"/>
    <w:basedOn w:val="Normln"/>
    <w:pPr>
      <w:spacing w:before="1080" w:after="0" w:line="240" w:lineRule="auto"/>
      <w:jc w:val="both"/>
    </w:pPr>
    <w:rPr>
      <w:rFonts w:ascii="Bookman Old Style" w:eastAsia="Times New Roman" w:hAnsi="Bookman Old Style" w:cs="Times New Roman"/>
      <w:szCs w:val="20"/>
      <w:lang w:eastAsia="cs-CZ"/>
    </w:rPr>
  </w:style>
  <w:style w:type="paragraph" w:styleId="Textbubliny">
    <w:name w:val="Balloon Text"/>
    <w:basedOn w:val="Normln"/>
    <w:semiHidden/>
    <w:rsid w:val="00C078D7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6A3C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rsid w:val="00A0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Obecná žádost</Template>
  <TotalTime>2</TotalTime>
  <Pages>1</Pages>
  <Words>53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ZÁHLAVÍ DOPISU</vt:lpstr>
    </vt:vector>
  </TitlesOfParts>
  <Company>Státní těsnopisný ústav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ZÁHLAVÍ DOPISU</dc:title>
  <dc:subject/>
  <dc:creator>Lukáš Král</dc:creator>
  <cp:keywords/>
  <cp:lastModifiedBy>Lukáš Král</cp:lastModifiedBy>
  <cp:revision>1</cp:revision>
  <cp:lastPrinted>2024-12-11T15:41:00Z</cp:lastPrinted>
  <dcterms:created xsi:type="dcterms:W3CDTF">2025-01-06T09:38:00Z</dcterms:created>
  <dcterms:modified xsi:type="dcterms:W3CDTF">2025-01-06T09:40:00Z</dcterms:modified>
</cp:coreProperties>
</file>