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892C5A" w14:textId="7257DBC2" w:rsidR="007808ED" w:rsidRDefault="00802896" w:rsidP="007808ED">
      <w:pPr>
        <w:pStyle w:val="Nadpis3"/>
        <w:ind w:left="4956"/>
        <w:rPr>
          <w:sz w:val="24"/>
          <w:szCs w:val="24"/>
        </w:rPr>
      </w:pPr>
      <w:r w:rsidRPr="007808E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04A08A" wp14:editId="02C2482F">
                <wp:simplePos x="0" y="0"/>
                <wp:positionH relativeFrom="column">
                  <wp:posOffset>-228600</wp:posOffset>
                </wp:positionH>
                <wp:positionV relativeFrom="paragraph">
                  <wp:posOffset>-342900</wp:posOffset>
                </wp:positionV>
                <wp:extent cx="1645920" cy="1371600"/>
                <wp:effectExtent l="5080" t="8890" r="6350" b="10160"/>
                <wp:wrapNone/>
                <wp:docPr id="124218915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592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01E0C6" w14:textId="77777777" w:rsidR="009D33D2" w:rsidRPr="007808ED" w:rsidRDefault="009D33D2" w:rsidP="007808ED">
                            <w:r w:rsidRPr="007808ED">
                              <w:t>Žádost přijata dne:</w:t>
                            </w:r>
                          </w:p>
                          <w:p w14:paraId="4918D7AF" w14:textId="77777777" w:rsidR="009D33D2" w:rsidRPr="007808ED" w:rsidRDefault="009D33D2" w:rsidP="007808ED"/>
                          <w:p w14:paraId="5917208D" w14:textId="77777777" w:rsidR="009D33D2" w:rsidRPr="007808ED" w:rsidRDefault="009D33D2" w:rsidP="007808ED"/>
                          <w:p w14:paraId="6748A21A" w14:textId="77777777" w:rsidR="009D33D2" w:rsidRPr="007808ED" w:rsidRDefault="009D33D2" w:rsidP="007808ED"/>
                          <w:p w14:paraId="687FBA53" w14:textId="77777777" w:rsidR="009D33D2" w:rsidRPr="007808ED" w:rsidRDefault="009D33D2" w:rsidP="007808ED">
                            <w:r w:rsidRPr="007808ED">
                              <w:t>poštou – osobně</w:t>
                            </w:r>
                          </w:p>
                          <w:p w14:paraId="071BFE2A" w14:textId="77777777" w:rsidR="009D33D2" w:rsidRPr="007808ED" w:rsidRDefault="009D33D2" w:rsidP="007808ED"/>
                          <w:p w14:paraId="57F235F9" w14:textId="77777777" w:rsidR="009D33D2" w:rsidRPr="007808ED" w:rsidRDefault="009D33D2" w:rsidP="007808ED"/>
                          <w:p w14:paraId="020D6B73" w14:textId="77777777" w:rsidR="009D33D2" w:rsidRPr="007808ED" w:rsidRDefault="009D33D2" w:rsidP="007808ED">
                            <w:r w:rsidRPr="007808ED">
                              <w:t>Č. j.: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04A08A" id="Rectangle 2" o:spid="_x0000_s1026" style="position:absolute;left:0;text-align:left;margin-left:-18pt;margin-top:-27pt;width:129.6pt;height:10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">
                <v:textbox>
                  <w:txbxContent>
                    <w:p w14:paraId="1E01E0C6" w14:textId="77777777" w:rsidR="009D33D2" w:rsidRPr="007808ED" w:rsidRDefault="009D33D2" w:rsidP="007808ED">
                      <w:r w:rsidRPr="007808ED">
                        <w:t>Žádost přijata dne:</w:t>
                      </w:r>
                    </w:p>
                    <w:p w14:paraId="4918D7AF" w14:textId="77777777" w:rsidR="009D33D2" w:rsidRPr="007808ED" w:rsidRDefault="009D33D2" w:rsidP="007808ED"/>
                    <w:p w14:paraId="5917208D" w14:textId="77777777" w:rsidR="009D33D2" w:rsidRPr="007808ED" w:rsidRDefault="009D33D2" w:rsidP="007808ED"/>
                    <w:p w14:paraId="6748A21A" w14:textId="77777777" w:rsidR="009D33D2" w:rsidRPr="007808ED" w:rsidRDefault="009D33D2" w:rsidP="007808ED"/>
                    <w:p w14:paraId="687FBA53" w14:textId="77777777" w:rsidR="009D33D2" w:rsidRPr="007808ED" w:rsidRDefault="009D33D2" w:rsidP="007808ED">
                      <w:r w:rsidRPr="007808ED">
                        <w:t>poštou – osobně</w:t>
                      </w:r>
                    </w:p>
                    <w:p w14:paraId="071BFE2A" w14:textId="77777777" w:rsidR="009D33D2" w:rsidRPr="007808ED" w:rsidRDefault="009D33D2" w:rsidP="007808ED"/>
                    <w:p w14:paraId="57F235F9" w14:textId="77777777" w:rsidR="009D33D2" w:rsidRPr="007808ED" w:rsidRDefault="009D33D2" w:rsidP="007808ED"/>
                    <w:p w14:paraId="020D6B73" w14:textId="77777777" w:rsidR="009D33D2" w:rsidRPr="007808ED" w:rsidRDefault="009D33D2" w:rsidP="007808ED">
                      <w:r w:rsidRPr="007808ED">
                        <w:t>Č. j.:</w:t>
                      </w:r>
                    </w:p>
                  </w:txbxContent>
                </v:textbox>
              </v:rect>
            </w:pict>
          </mc:Fallback>
        </mc:AlternateContent>
      </w:r>
    </w:p>
    <w:p w14:paraId="0A774C78" w14:textId="77777777" w:rsidR="00C63769" w:rsidRPr="00C63769" w:rsidRDefault="007808ED" w:rsidP="00C63769">
      <w:pPr>
        <w:pStyle w:val="Nadpis3"/>
        <w:ind w:left="4956"/>
        <w:rPr>
          <w:sz w:val="24"/>
          <w:szCs w:val="24"/>
        </w:rPr>
      </w:pPr>
      <w:r w:rsidRPr="00C63769">
        <w:rPr>
          <w:sz w:val="24"/>
          <w:szCs w:val="24"/>
        </w:rPr>
        <w:t>Českoslovanská akademie obchodní, SOŠ</w:t>
      </w:r>
    </w:p>
    <w:p w14:paraId="1DBD4DEB" w14:textId="77777777" w:rsidR="00C63769" w:rsidRPr="00C63769" w:rsidRDefault="00C63769" w:rsidP="00C63769">
      <w:pPr>
        <w:pStyle w:val="Nadpis3"/>
        <w:ind w:left="4956"/>
        <w:rPr>
          <w:sz w:val="24"/>
          <w:szCs w:val="24"/>
        </w:rPr>
      </w:pPr>
      <w:r w:rsidRPr="00C63769">
        <w:rPr>
          <w:sz w:val="24"/>
          <w:szCs w:val="24"/>
        </w:rPr>
        <w:t>Mgr. Dagmar Blažková, ředitelka školy</w:t>
      </w:r>
    </w:p>
    <w:p w14:paraId="0262FE4D" w14:textId="77777777" w:rsidR="007808ED" w:rsidRPr="00C63769" w:rsidRDefault="007808ED" w:rsidP="00C63769">
      <w:pPr>
        <w:spacing w:before="120"/>
        <w:ind w:left="4956"/>
        <w:jc w:val="both"/>
        <w:rPr>
          <w:sz w:val="24"/>
          <w:szCs w:val="24"/>
        </w:rPr>
      </w:pPr>
      <w:r w:rsidRPr="00C63769">
        <w:rPr>
          <w:sz w:val="24"/>
          <w:szCs w:val="24"/>
        </w:rPr>
        <w:t>Resslova 5</w:t>
      </w:r>
    </w:p>
    <w:p w14:paraId="2AC27FDA" w14:textId="77777777" w:rsidR="007808ED" w:rsidRPr="00C63769" w:rsidRDefault="007808ED" w:rsidP="00C63769">
      <w:pPr>
        <w:spacing w:before="120"/>
        <w:ind w:left="4956"/>
        <w:jc w:val="both"/>
        <w:rPr>
          <w:sz w:val="24"/>
          <w:szCs w:val="24"/>
        </w:rPr>
      </w:pPr>
      <w:r w:rsidRPr="00C63769">
        <w:rPr>
          <w:sz w:val="24"/>
          <w:szCs w:val="24"/>
        </w:rPr>
        <w:t>120 00  Praha 2</w:t>
      </w:r>
    </w:p>
    <w:p w14:paraId="02AFAAAA" w14:textId="77777777" w:rsidR="007808ED" w:rsidRDefault="007808ED">
      <w:pPr>
        <w:rPr>
          <w:sz w:val="24"/>
          <w:szCs w:val="24"/>
        </w:rPr>
      </w:pPr>
    </w:p>
    <w:p w14:paraId="2832E56B" w14:textId="77777777" w:rsidR="00853D24" w:rsidRDefault="00853D24">
      <w:pPr>
        <w:rPr>
          <w:sz w:val="24"/>
          <w:szCs w:val="24"/>
        </w:rPr>
      </w:pPr>
    </w:p>
    <w:p w14:paraId="4398136A" w14:textId="77777777" w:rsidR="007808ED" w:rsidRDefault="007808ED">
      <w:pPr>
        <w:rPr>
          <w:sz w:val="24"/>
          <w:szCs w:val="24"/>
        </w:rPr>
      </w:pPr>
    </w:p>
    <w:p w14:paraId="3C2D964F" w14:textId="77777777" w:rsidR="007808ED" w:rsidRDefault="00C63769">
      <w:p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Sdělení</w:t>
      </w:r>
      <w:r w:rsidR="00095E25">
        <w:rPr>
          <w:b/>
          <w:i/>
          <w:sz w:val="28"/>
          <w:szCs w:val="28"/>
          <w:u w:val="single"/>
        </w:rPr>
        <w:t xml:space="preserve"> o ukončení studia</w:t>
      </w:r>
    </w:p>
    <w:p w14:paraId="3BEC3582" w14:textId="77777777" w:rsidR="002F7F30" w:rsidRPr="00095E25" w:rsidRDefault="002F7F30">
      <w:pPr>
        <w:rPr>
          <w:sz w:val="22"/>
          <w:szCs w:val="22"/>
        </w:rPr>
      </w:pPr>
    </w:p>
    <w:p w14:paraId="6FCD89C6" w14:textId="77777777" w:rsidR="00095E25" w:rsidRDefault="00C63769" w:rsidP="00C63769">
      <w:pPr>
        <w:jc w:val="both"/>
        <w:rPr>
          <w:sz w:val="22"/>
          <w:szCs w:val="22"/>
        </w:rPr>
      </w:pPr>
      <w:r>
        <w:rPr>
          <w:sz w:val="22"/>
          <w:szCs w:val="22"/>
        </w:rPr>
        <w:t>Sděluji</w:t>
      </w:r>
      <w:r w:rsidR="00095E25">
        <w:rPr>
          <w:sz w:val="22"/>
          <w:szCs w:val="22"/>
        </w:rPr>
        <w:t xml:space="preserve">, že ke dni </w:t>
      </w:r>
      <w:r w:rsidR="00095E25">
        <w:rPr>
          <w:sz w:val="22"/>
          <w:szCs w:val="22"/>
        </w:rPr>
        <w:fldChar w:fldCharType="begin">
          <w:ffData>
            <w:name w:val="Text11"/>
            <w:enabled/>
            <w:calcOnExit w:val="0"/>
            <w:textInput>
              <w:type w:val="date"/>
              <w:format w:val="d.M.yyyy"/>
            </w:textInput>
          </w:ffData>
        </w:fldChar>
      </w:r>
      <w:bookmarkStart w:id="0" w:name="Text11"/>
      <w:r w:rsidR="00095E25">
        <w:rPr>
          <w:sz w:val="22"/>
          <w:szCs w:val="22"/>
        </w:rPr>
        <w:instrText xml:space="preserve"> FORMTEXT </w:instrText>
      </w:r>
      <w:r w:rsidR="002C5C91" w:rsidRPr="00095E25">
        <w:rPr>
          <w:sz w:val="22"/>
          <w:szCs w:val="22"/>
        </w:rPr>
      </w:r>
      <w:r w:rsidR="00095E25">
        <w:rPr>
          <w:sz w:val="22"/>
          <w:szCs w:val="22"/>
        </w:rPr>
        <w:fldChar w:fldCharType="separate"/>
      </w:r>
      <w:r w:rsidR="00853D24">
        <w:rPr>
          <w:noProof/>
          <w:sz w:val="22"/>
          <w:szCs w:val="22"/>
        </w:rPr>
        <w:t> </w:t>
      </w:r>
      <w:r w:rsidR="00853D24">
        <w:rPr>
          <w:noProof/>
          <w:sz w:val="22"/>
          <w:szCs w:val="22"/>
        </w:rPr>
        <w:t> </w:t>
      </w:r>
      <w:r w:rsidR="00853D24">
        <w:rPr>
          <w:noProof/>
          <w:sz w:val="22"/>
          <w:szCs w:val="22"/>
        </w:rPr>
        <w:t> </w:t>
      </w:r>
      <w:r w:rsidR="00853D24">
        <w:rPr>
          <w:noProof/>
          <w:sz w:val="22"/>
          <w:szCs w:val="22"/>
        </w:rPr>
        <w:t> </w:t>
      </w:r>
      <w:r w:rsidR="00853D24">
        <w:rPr>
          <w:noProof/>
          <w:sz w:val="22"/>
          <w:szCs w:val="22"/>
        </w:rPr>
        <w:t> </w:t>
      </w:r>
      <w:r w:rsidR="00095E25">
        <w:rPr>
          <w:sz w:val="22"/>
          <w:szCs w:val="22"/>
        </w:rPr>
        <w:fldChar w:fldCharType="end"/>
      </w:r>
      <w:bookmarkEnd w:id="0"/>
      <w:r w:rsidR="00095E25">
        <w:rPr>
          <w:sz w:val="22"/>
          <w:szCs w:val="22"/>
        </w:rPr>
        <w:t xml:space="preserve"> </w:t>
      </w:r>
      <w:r>
        <w:rPr>
          <w:sz w:val="22"/>
          <w:szCs w:val="22"/>
        </w:rPr>
        <w:t>zanechávám vzdělávání</w:t>
      </w:r>
      <w:r w:rsidR="00095E25">
        <w:rPr>
          <w:sz w:val="22"/>
          <w:szCs w:val="22"/>
        </w:rPr>
        <w:t xml:space="preserve"> v Českoslovanské akademii obchodní, střední odborné škole, Praha 2, Resslova 5</w:t>
      </w:r>
      <w:r>
        <w:rPr>
          <w:sz w:val="22"/>
          <w:szCs w:val="22"/>
        </w:rPr>
        <w:t>, v oboru vzdělání Obchodní akademie</w:t>
      </w:r>
      <w:r w:rsidR="00095E25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Je mi známo, že </w:t>
      </w:r>
      <w:r>
        <w:rPr>
          <w:sz w:val="22"/>
          <w:szCs w:val="22"/>
        </w:rPr>
        <w:fldChar w:fldCharType="begin">
          <w:ffData>
            <w:name w:val="Rozevírací1"/>
            <w:enabled/>
            <w:calcOnExit w:val="0"/>
            <w:ddList>
              <w:listEntry w:val="žákem"/>
              <w:listEntry w:val="žákyní"/>
            </w:ddList>
          </w:ffData>
        </w:fldChar>
      </w:r>
      <w:bookmarkStart w:id="1" w:name="Rozevírací1"/>
      <w:r>
        <w:rPr>
          <w:sz w:val="22"/>
          <w:szCs w:val="22"/>
        </w:rPr>
        <w:instrText xml:space="preserve"> FORMDROPDOWN </w:instrText>
      </w:r>
      <w:r w:rsidR="002C5C91" w:rsidRPr="00853D24">
        <w:rPr>
          <w:sz w:val="22"/>
          <w:szCs w:val="22"/>
        </w:rPr>
      </w:r>
      <w:r>
        <w:rPr>
          <w:sz w:val="22"/>
          <w:szCs w:val="22"/>
        </w:rPr>
        <w:fldChar w:fldCharType="end"/>
      </w:r>
      <w:bookmarkEnd w:id="1"/>
      <w:r>
        <w:rPr>
          <w:sz w:val="22"/>
          <w:szCs w:val="22"/>
        </w:rPr>
        <w:t xml:space="preserve"> střední školy přestávám být dnem následujícím</w:t>
      </w:r>
      <w:r w:rsidR="00095E25">
        <w:rPr>
          <w:sz w:val="22"/>
          <w:szCs w:val="22"/>
        </w:rPr>
        <w:t xml:space="preserve"> </w:t>
      </w:r>
      <w:r>
        <w:rPr>
          <w:sz w:val="22"/>
          <w:szCs w:val="22"/>
        </w:rPr>
        <w:t>po dni doručení tohoto sdělení ředitelce školy, popřípadě dnem uvedeným v tomto sdělení o zanechání vzdělávání, pokud jde o den pozdější.</w:t>
      </w:r>
    </w:p>
    <w:p w14:paraId="3B2B710F" w14:textId="77777777" w:rsidR="00853D24" w:rsidRPr="00095E25" w:rsidRDefault="00853D24" w:rsidP="00C63769">
      <w:pPr>
        <w:jc w:val="both"/>
        <w:rPr>
          <w:sz w:val="22"/>
          <w:szCs w:val="22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354"/>
        <w:gridCol w:w="523"/>
        <w:gridCol w:w="5070"/>
        <w:gridCol w:w="717"/>
        <w:gridCol w:w="1690"/>
      </w:tblGrid>
      <w:tr w:rsidR="007808ED" w:rsidRPr="00453DB1" w14:paraId="0193D06D" w14:textId="77777777">
        <w:tc>
          <w:tcPr>
            <w:tcW w:w="9570" w:type="dxa"/>
            <w:gridSpan w:val="5"/>
            <w:tcMar>
              <w:top w:w="28" w:type="dxa"/>
              <w:bottom w:w="28" w:type="dxa"/>
            </w:tcMar>
            <w:vAlign w:val="center"/>
          </w:tcPr>
          <w:p w14:paraId="0C9D174E" w14:textId="77777777" w:rsidR="007808ED" w:rsidRPr="00794AE7" w:rsidRDefault="007808ED">
            <w:pPr>
              <w:rPr>
                <w:b/>
                <w:sz w:val="24"/>
                <w:szCs w:val="24"/>
              </w:rPr>
            </w:pPr>
            <w:r w:rsidRPr="00794AE7">
              <w:rPr>
                <w:b/>
                <w:sz w:val="24"/>
                <w:szCs w:val="24"/>
              </w:rPr>
              <w:t>Žák</w:t>
            </w:r>
            <w:r w:rsidR="002F7F30">
              <w:rPr>
                <w:b/>
                <w:sz w:val="24"/>
                <w:szCs w:val="24"/>
              </w:rPr>
              <w:t>:</w:t>
            </w:r>
          </w:p>
        </w:tc>
      </w:tr>
      <w:tr w:rsidR="007808ED" w:rsidRPr="00453DB1" w14:paraId="69BDB4BB" w14:textId="77777777">
        <w:tc>
          <w:tcPr>
            <w:tcW w:w="1908" w:type="dxa"/>
            <w:gridSpan w:val="2"/>
            <w:tcMar>
              <w:top w:w="28" w:type="dxa"/>
              <w:bottom w:w="28" w:type="dxa"/>
            </w:tcMar>
            <w:vAlign w:val="center"/>
          </w:tcPr>
          <w:p w14:paraId="1EAF84D8" w14:textId="77777777" w:rsidR="007808ED" w:rsidRPr="00853D24" w:rsidRDefault="00453DB1">
            <w:pPr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 xml:space="preserve">jméno  a příjmení </w:t>
            </w:r>
          </w:p>
        </w:tc>
        <w:tc>
          <w:tcPr>
            <w:tcW w:w="5220" w:type="dxa"/>
            <w:tcMar>
              <w:top w:w="28" w:type="dxa"/>
              <w:bottom w:w="28" w:type="dxa"/>
            </w:tcMar>
            <w:vAlign w:val="center"/>
          </w:tcPr>
          <w:p w14:paraId="4E88227E" w14:textId="77777777" w:rsidR="007808ED" w:rsidRPr="00853D24" w:rsidRDefault="007808ED">
            <w:pPr>
              <w:rPr>
                <w:b/>
                <w:sz w:val="22"/>
                <w:szCs w:val="22"/>
              </w:rPr>
            </w:pPr>
            <w:r w:rsidRPr="00853D24">
              <w:rPr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853D24">
              <w:rPr>
                <w:b/>
                <w:sz w:val="22"/>
                <w:szCs w:val="22"/>
              </w:rPr>
              <w:instrText xml:space="preserve"> FORMTEXT </w:instrText>
            </w:r>
            <w:r w:rsidR="002F7F30" w:rsidRPr="00853D24">
              <w:rPr>
                <w:b/>
                <w:sz w:val="22"/>
                <w:szCs w:val="22"/>
              </w:rPr>
            </w:r>
            <w:r w:rsidRPr="00853D24">
              <w:rPr>
                <w:b/>
                <w:sz w:val="22"/>
                <w:szCs w:val="22"/>
              </w:rPr>
              <w:fldChar w:fldCharType="separate"/>
            </w:r>
            <w:r w:rsidR="00853D24">
              <w:rPr>
                <w:b/>
                <w:noProof/>
                <w:sz w:val="22"/>
                <w:szCs w:val="22"/>
              </w:rPr>
              <w:t> </w:t>
            </w:r>
            <w:r w:rsidR="00853D24">
              <w:rPr>
                <w:b/>
                <w:noProof/>
                <w:sz w:val="22"/>
                <w:szCs w:val="22"/>
              </w:rPr>
              <w:t> </w:t>
            </w:r>
            <w:r w:rsidR="00853D24">
              <w:rPr>
                <w:b/>
                <w:noProof/>
                <w:sz w:val="22"/>
                <w:szCs w:val="22"/>
              </w:rPr>
              <w:t> </w:t>
            </w:r>
            <w:r w:rsidR="00853D24">
              <w:rPr>
                <w:b/>
                <w:noProof/>
                <w:sz w:val="22"/>
                <w:szCs w:val="22"/>
              </w:rPr>
              <w:t> </w:t>
            </w:r>
            <w:r w:rsidR="00853D24">
              <w:rPr>
                <w:b/>
                <w:noProof/>
                <w:sz w:val="22"/>
                <w:szCs w:val="22"/>
              </w:rPr>
              <w:t> </w:t>
            </w:r>
            <w:r w:rsidRPr="00853D24">
              <w:rPr>
                <w:b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720" w:type="dxa"/>
            <w:tcMar>
              <w:top w:w="28" w:type="dxa"/>
              <w:bottom w:w="28" w:type="dxa"/>
            </w:tcMar>
            <w:vAlign w:val="center"/>
          </w:tcPr>
          <w:p w14:paraId="57A020D0" w14:textId="77777777" w:rsidR="007808ED" w:rsidRPr="00853D24" w:rsidRDefault="00453DB1">
            <w:pPr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>třída</w:t>
            </w:r>
          </w:p>
        </w:tc>
        <w:tc>
          <w:tcPr>
            <w:tcW w:w="1722" w:type="dxa"/>
            <w:tcMar>
              <w:top w:w="28" w:type="dxa"/>
              <w:bottom w:w="28" w:type="dxa"/>
            </w:tcMar>
            <w:vAlign w:val="center"/>
          </w:tcPr>
          <w:p w14:paraId="3517B669" w14:textId="77777777" w:rsidR="007808ED" w:rsidRPr="00853D24" w:rsidRDefault="007808ED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853D24">
              <w:rPr>
                <w:sz w:val="22"/>
                <w:szCs w:val="22"/>
              </w:rPr>
              <w:instrText xml:space="preserve"> FORMTEXT </w:instrText>
            </w:r>
            <w:r w:rsidR="002F7F30"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Pr="00853D24"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7808ED" w:rsidRPr="00453DB1" w14:paraId="652DC18C" w14:textId="77777777">
        <w:tc>
          <w:tcPr>
            <w:tcW w:w="1908" w:type="dxa"/>
            <w:gridSpan w:val="2"/>
            <w:tcMar>
              <w:top w:w="28" w:type="dxa"/>
              <w:bottom w:w="28" w:type="dxa"/>
            </w:tcMar>
            <w:vAlign w:val="center"/>
          </w:tcPr>
          <w:p w14:paraId="2DCB5AED" w14:textId="77777777" w:rsidR="007808ED" w:rsidRPr="00853D24" w:rsidRDefault="00453DB1">
            <w:pPr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>datum narození</w:t>
            </w:r>
          </w:p>
        </w:tc>
        <w:bookmarkStart w:id="4" w:name="Text4"/>
        <w:tc>
          <w:tcPr>
            <w:tcW w:w="7662" w:type="dxa"/>
            <w:gridSpan w:val="3"/>
            <w:tcMar>
              <w:top w:w="28" w:type="dxa"/>
              <w:bottom w:w="28" w:type="dxa"/>
            </w:tcMar>
            <w:vAlign w:val="center"/>
          </w:tcPr>
          <w:p w14:paraId="6D6C0CA3" w14:textId="77777777" w:rsidR="007808ED" w:rsidRPr="00853D24" w:rsidRDefault="00453DB1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date"/>
                    <w:format w:val="d.M.yyyy"/>
                  </w:textInput>
                </w:ffData>
              </w:fldChar>
            </w:r>
            <w:r w:rsidRPr="00853D24">
              <w:rPr>
                <w:sz w:val="22"/>
                <w:szCs w:val="22"/>
              </w:rPr>
              <w:instrText xml:space="preserve"> FORMTEXT </w:instrText>
            </w:r>
            <w:r w:rsidR="002F7F30"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Pr="00853D24">
              <w:rPr>
                <w:sz w:val="22"/>
                <w:szCs w:val="22"/>
              </w:rPr>
              <w:fldChar w:fldCharType="end"/>
            </w:r>
            <w:bookmarkEnd w:id="4"/>
          </w:p>
        </w:tc>
      </w:tr>
      <w:tr w:rsidR="00853D24" w:rsidRPr="00453DB1" w14:paraId="3775021C" w14:textId="77777777">
        <w:tc>
          <w:tcPr>
            <w:tcW w:w="9570" w:type="dxa"/>
            <w:gridSpan w:val="5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7670D46" w14:textId="77777777" w:rsidR="00853D24" w:rsidRPr="00853D24" w:rsidRDefault="00853D24" w:rsidP="00453DB1">
            <w:pPr>
              <w:rPr>
                <w:i/>
                <w:sz w:val="16"/>
                <w:szCs w:val="16"/>
              </w:rPr>
            </w:pPr>
            <w:r w:rsidRPr="00853D24">
              <w:rPr>
                <w:i/>
                <w:sz w:val="22"/>
                <w:szCs w:val="22"/>
              </w:rPr>
              <w:t>kontakt</w:t>
            </w:r>
          </w:p>
        </w:tc>
      </w:tr>
      <w:tr w:rsidR="00853D24" w:rsidRPr="00453DB1" w14:paraId="15B43EA1" w14:textId="77777777">
        <w:trPr>
          <w:trHeight w:val="255"/>
        </w:trPr>
        <w:tc>
          <w:tcPr>
            <w:tcW w:w="1368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EDEB12F" w14:textId="77777777" w:rsidR="00853D24" w:rsidRPr="00853D24" w:rsidRDefault="00853D24" w:rsidP="00416101">
            <w:pPr>
              <w:jc w:val="right"/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>ulice a číslo</w:t>
            </w:r>
          </w:p>
        </w:tc>
        <w:tc>
          <w:tcPr>
            <w:tcW w:w="8202" w:type="dxa"/>
            <w:gridSpan w:val="4"/>
            <w:tcMar>
              <w:top w:w="28" w:type="dxa"/>
              <w:bottom w:w="28" w:type="dxa"/>
            </w:tcMar>
            <w:vAlign w:val="center"/>
          </w:tcPr>
          <w:p w14:paraId="604016B6" w14:textId="77777777" w:rsidR="00853D24" w:rsidRPr="00853D24" w:rsidRDefault="00853D24" w:rsidP="00416101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853D24">
              <w:rPr>
                <w:sz w:val="22"/>
                <w:szCs w:val="22"/>
              </w:rPr>
              <w:instrText xml:space="preserve"> FORMTEXT </w:instrText>
            </w:r>
            <w:r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 w:rsidRPr="00853D24">
              <w:rPr>
                <w:sz w:val="22"/>
                <w:szCs w:val="22"/>
              </w:rPr>
              <w:fldChar w:fldCharType="end"/>
            </w:r>
            <w:bookmarkEnd w:id="5"/>
          </w:p>
        </w:tc>
      </w:tr>
      <w:tr w:rsidR="00853D24" w:rsidRPr="00453DB1" w14:paraId="4500D1CB" w14:textId="77777777">
        <w:trPr>
          <w:trHeight w:val="255"/>
        </w:trPr>
        <w:tc>
          <w:tcPr>
            <w:tcW w:w="1368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ED3594A" w14:textId="77777777" w:rsidR="00853D24" w:rsidRPr="00853D24" w:rsidRDefault="00853D24" w:rsidP="00416101">
            <w:pPr>
              <w:jc w:val="right"/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>město, obec</w:t>
            </w:r>
          </w:p>
        </w:tc>
        <w:tc>
          <w:tcPr>
            <w:tcW w:w="8202" w:type="dxa"/>
            <w:gridSpan w:val="4"/>
            <w:tcMar>
              <w:top w:w="28" w:type="dxa"/>
              <w:bottom w:w="28" w:type="dxa"/>
            </w:tcMar>
            <w:vAlign w:val="center"/>
          </w:tcPr>
          <w:p w14:paraId="4D154B91" w14:textId="77777777" w:rsidR="00853D24" w:rsidRPr="00853D24" w:rsidRDefault="00853D24" w:rsidP="00416101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853D24">
              <w:rPr>
                <w:sz w:val="22"/>
                <w:szCs w:val="22"/>
              </w:rPr>
              <w:instrText xml:space="preserve"> FORMTEXT </w:instrText>
            </w:r>
            <w:r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 w:rsidRPr="00853D24">
              <w:rPr>
                <w:sz w:val="22"/>
                <w:szCs w:val="22"/>
              </w:rPr>
              <w:fldChar w:fldCharType="end"/>
            </w:r>
            <w:bookmarkEnd w:id="6"/>
          </w:p>
        </w:tc>
      </w:tr>
      <w:tr w:rsidR="00853D24" w:rsidRPr="00453DB1" w14:paraId="0E614885" w14:textId="77777777">
        <w:trPr>
          <w:trHeight w:val="255"/>
        </w:trPr>
        <w:tc>
          <w:tcPr>
            <w:tcW w:w="1368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B7D2399" w14:textId="77777777" w:rsidR="00853D24" w:rsidRPr="00853D24" w:rsidRDefault="00853D24" w:rsidP="00453DB1">
            <w:pPr>
              <w:jc w:val="right"/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>PSČ</w:t>
            </w:r>
          </w:p>
        </w:tc>
        <w:bookmarkStart w:id="7" w:name="Text7"/>
        <w:tc>
          <w:tcPr>
            <w:tcW w:w="8202" w:type="dxa"/>
            <w:gridSpan w:val="4"/>
            <w:tcMar>
              <w:top w:w="28" w:type="dxa"/>
              <w:bottom w:w="28" w:type="dxa"/>
            </w:tcMar>
            <w:vAlign w:val="center"/>
          </w:tcPr>
          <w:p w14:paraId="1ACB9008" w14:textId="77777777" w:rsidR="00853D24" w:rsidRPr="00853D24" w:rsidRDefault="00853D24" w:rsidP="00416101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53D24">
              <w:rPr>
                <w:sz w:val="22"/>
                <w:szCs w:val="22"/>
              </w:rPr>
              <w:instrText xml:space="preserve"> FORMTEXT </w:instrText>
            </w:r>
            <w:r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 w:rsidRPr="00853D24">
              <w:rPr>
                <w:sz w:val="22"/>
                <w:szCs w:val="22"/>
              </w:rPr>
              <w:fldChar w:fldCharType="end"/>
            </w:r>
            <w:bookmarkEnd w:id="7"/>
          </w:p>
        </w:tc>
      </w:tr>
      <w:tr w:rsidR="007808ED" w:rsidRPr="00453DB1" w14:paraId="1979AC96" w14:textId="77777777">
        <w:tc>
          <w:tcPr>
            <w:tcW w:w="1368" w:type="dxa"/>
            <w:tcMar>
              <w:top w:w="28" w:type="dxa"/>
              <w:bottom w:w="28" w:type="dxa"/>
            </w:tcMar>
            <w:vAlign w:val="center"/>
          </w:tcPr>
          <w:p w14:paraId="4527BFFA" w14:textId="77777777" w:rsidR="007808ED" w:rsidRPr="00853D24" w:rsidRDefault="00416101">
            <w:pPr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>e-mail</w:t>
            </w:r>
          </w:p>
        </w:tc>
        <w:tc>
          <w:tcPr>
            <w:tcW w:w="8202" w:type="dxa"/>
            <w:gridSpan w:val="4"/>
            <w:tcMar>
              <w:top w:w="28" w:type="dxa"/>
              <w:bottom w:w="28" w:type="dxa"/>
            </w:tcMar>
            <w:vAlign w:val="center"/>
          </w:tcPr>
          <w:p w14:paraId="20FCB35D" w14:textId="77777777" w:rsidR="007808ED" w:rsidRPr="00853D24" w:rsidRDefault="00794AE7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@"/>
                  </w:textInput>
                </w:ffData>
              </w:fldChar>
            </w:r>
            <w:r w:rsidRPr="00853D24">
              <w:rPr>
                <w:sz w:val="22"/>
                <w:szCs w:val="22"/>
              </w:rPr>
              <w:instrText xml:space="preserve"> FORMTEXT </w:instrText>
            </w:r>
            <w:r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 w:rsidR="00853D24">
              <w:rPr>
                <w:noProof/>
                <w:sz w:val="22"/>
                <w:szCs w:val="22"/>
              </w:rPr>
              <w:t>@</w:t>
            </w:r>
            <w:r w:rsidRPr="00853D24">
              <w:rPr>
                <w:sz w:val="22"/>
                <w:szCs w:val="22"/>
              </w:rPr>
              <w:fldChar w:fldCharType="end"/>
            </w:r>
          </w:p>
        </w:tc>
      </w:tr>
      <w:tr w:rsidR="00853D24" w:rsidRPr="00453DB1" w14:paraId="42089D32" w14:textId="77777777">
        <w:tc>
          <w:tcPr>
            <w:tcW w:w="1368" w:type="dxa"/>
            <w:tcMar>
              <w:top w:w="28" w:type="dxa"/>
              <w:bottom w:w="28" w:type="dxa"/>
            </w:tcMar>
            <w:vAlign w:val="center"/>
          </w:tcPr>
          <w:p w14:paraId="6BDEBA00" w14:textId="77777777" w:rsidR="00853D24" w:rsidRPr="00853D24" w:rsidRDefault="00853D24">
            <w:pPr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 xml:space="preserve">telefon </w:t>
            </w:r>
          </w:p>
        </w:tc>
        <w:tc>
          <w:tcPr>
            <w:tcW w:w="8202" w:type="dxa"/>
            <w:gridSpan w:val="4"/>
            <w:tcMar>
              <w:top w:w="28" w:type="dxa"/>
              <w:bottom w:w="28" w:type="dxa"/>
            </w:tcMar>
            <w:vAlign w:val="center"/>
          </w:tcPr>
          <w:p w14:paraId="5A928517" w14:textId="77777777" w:rsidR="00853D24" w:rsidRPr="00853D24" w:rsidRDefault="00853D24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Pr="00853D24">
              <w:rPr>
                <w:sz w:val="22"/>
                <w:szCs w:val="22"/>
              </w:rPr>
              <w:instrText xml:space="preserve"> FORMTEXT </w:instrText>
            </w:r>
            <w:r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 w:rsidRPr="00853D24">
              <w:rPr>
                <w:sz w:val="22"/>
                <w:szCs w:val="22"/>
              </w:rPr>
              <w:fldChar w:fldCharType="end"/>
            </w:r>
            <w:bookmarkEnd w:id="8"/>
          </w:p>
        </w:tc>
      </w:tr>
    </w:tbl>
    <w:p w14:paraId="5F8358D6" w14:textId="77777777" w:rsidR="00794AE7" w:rsidRDefault="00794AE7">
      <w:pPr>
        <w:rPr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356"/>
        <w:gridCol w:w="526"/>
        <w:gridCol w:w="7472"/>
      </w:tblGrid>
      <w:tr w:rsidR="00794AE7" w:rsidRPr="00794AE7" w14:paraId="435D5D94" w14:textId="77777777">
        <w:tc>
          <w:tcPr>
            <w:tcW w:w="9570" w:type="dxa"/>
            <w:gridSpan w:val="3"/>
            <w:tcMar>
              <w:top w:w="28" w:type="dxa"/>
              <w:bottom w:w="28" w:type="dxa"/>
            </w:tcMar>
            <w:vAlign w:val="center"/>
          </w:tcPr>
          <w:p w14:paraId="4CF3E322" w14:textId="77777777" w:rsidR="00794AE7" w:rsidRPr="00794AE7" w:rsidRDefault="00794AE7" w:rsidP="002F7F3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Zákonný zástupce nezletilého žáka</w:t>
            </w:r>
            <w:r w:rsidR="002F7F30">
              <w:rPr>
                <w:b/>
                <w:sz w:val="24"/>
                <w:szCs w:val="24"/>
              </w:rPr>
              <w:t>:</w:t>
            </w:r>
          </w:p>
        </w:tc>
      </w:tr>
      <w:tr w:rsidR="00794AE7" w:rsidRPr="00794AE7" w14:paraId="215D0248" w14:textId="77777777">
        <w:tc>
          <w:tcPr>
            <w:tcW w:w="1908" w:type="dxa"/>
            <w:gridSpan w:val="2"/>
            <w:tcMar>
              <w:top w:w="28" w:type="dxa"/>
              <w:bottom w:w="28" w:type="dxa"/>
            </w:tcMar>
            <w:vAlign w:val="center"/>
          </w:tcPr>
          <w:p w14:paraId="6FDBC284" w14:textId="77777777" w:rsidR="00794AE7" w:rsidRPr="00853D24" w:rsidRDefault="00794AE7" w:rsidP="002F7F30">
            <w:pPr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 xml:space="preserve">jméno  a příjmení </w:t>
            </w:r>
          </w:p>
        </w:tc>
        <w:tc>
          <w:tcPr>
            <w:tcW w:w="7662" w:type="dxa"/>
            <w:tcMar>
              <w:top w:w="28" w:type="dxa"/>
              <w:bottom w:w="28" w:type="dxa"/>
            </w:tcMar>
            <w:vAlign w:val="center"/>
          </w:tcPr>
          <w:p w14:paraId="5CC2344B" w14:textId="77777777" w:rsidR="00794AE7" w:rsidRPr="00853D24" w:rsidRDefault="00794AE7" w:rsidP="002F7F30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53D24">
              <w:rPr>
                <w:sz w:val="22"/>
                <w:szCs w:val="22"/>
              </w:rPr>
              <w:instrText xml:space="preserve"> FORMTEXT </w:instrText>
            </w:r>
            <w:r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="00853D24">
              <w:rPr>
                <w:noProof/>
                <w:sz w:val="22"/>
                <w:szCs w:val="22"/>
              </w:rPr>
              <w:t> </w:t>
            </w:r>
            <w:r w:rsidRPr="00853D24">
              <w:rPr>
                <w:sz w:val="22"/>
                <w:szCs w:val="22"/>
              </w:rPr>
              <w:fldChar w:fldCharType="end"/>
            </w:r>
          </w:p>
        </w:tc>
      </w:tr>
      <w:tr w:rsidR="00853D24" w:rsidRPr="00794AE7" w14:paraId="4B06A4A7" w14:textId="77777777">
        <w:tc>
          <w:tcPr>
            <w:tcW w:w="9570" w:type="dxa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82D4041" w14:textId="77777777" w:rsidR="00853D24" w:rsidRPr="00853D24" w:rsidRDefault="00853D24" w:rsidP="002F7F30">
            <w:pPr>
              <w:rPr>
                <w:i/>
                <w:sz w:val="16"/>
                <w:szCs w:val="16"/>
              </w:rPr>
            </w:pPr>
            <w:r w:rsidRPr="00853D24">
              <w:rPr>
                <w:i/>
                <w:sz w:val="22"/>
                <w:szCs w:val="22"/>
              </w:rPr>
              <w:t>kontakt</w:t>
            </w:r>
          </w:p>
        </w:tc>
      </w:tr>
      <w:tr w:rsidR="00853D24" w:rsidRPr="00794AE7" w14:paraId="6E21A763" w14:textId="77777777">
        <w:trPr>
          <w:trHeight w:val="255"/>
        </w:trPr>
        <w:tc>
          <w:tcPr>
            <w:tcW w:w="1368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8E7667F" w14:textId="77777777" w:rsidR="00853D24" w:rsidRPr="00853D24" w:rsidRDefault="00853D24" w:rsidP="002F7F30">
            <w:pPr>
              <w:jc w:val="right"/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>ulice a číslo</w:t>
            </w:r>
          </w:p>
        </w:tc>
        <w:tc>
          <w:tcPr>
            <w:tcW w:w="8202" w:type="dxa"/>
            <w:gridSpan w:val="2"/>
            <w:tcMar>
              <w:top w:w="28" w:type="dxa"/>
              <w:bottom w:w="28" w:type="dxa"/>
            </w:tcMar>
            <w:vAlign w:val="center"/>
          </w:tcPr>
          <w:p w14:paraId="4053E915" w14:textId="77777777" w:rsidR="00853D24" w:rsidRPr="00853D24" w:rsidRDefault="00853D24" w:rsidP="002F7F30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53D24">
              <w:rPr>
                <w:sz w:val="22"/>
                <w:szCs w:val="22"/>
              </w:rPr>
              <w:instrText xml:space="preserve"> FORMTEXT </w:instrText>
            </w:r>
            <w:r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 w:rsidRPr="00853D24">
              <w:rPr>
                <w:sz w:val="22"/>
                <w:szCs w:val="22"/>
              </w:rPr>
              <w:fldChar w:fldCharType="end"/>
            </w:r>
          </w:p>
        </w:tc>
      </w:tr>
      <w:tr w:rsidR="00853D24" w:rsidRPr="00794AE7" w14:paraId="74DE49B8" w14:textId="77777777">
        <w:trPr>
          <w:trHeight w:val="255"/>
        </w:trPr>
        <w:tc>
          <w:tcPr>
            <w:tcW w:w="1368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C1F7C39" w14:textId="77777777" w:rsidR="00853D24" w:rsidRPr="00853D24" w:rsidRDefault="00853D24" w:rsidP="002F7F30">
            <w:pPr>
              <w:jc w:val="right"/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>město, obec</w:t>
            </w:r>
          </w:p>
        </w:tc>
        <w:tc>
          <w:tcPr>
            <w:tcW w:w="8202" w:type="dxa"/>
            <w:gridSpan w:val="2"/>
            <w:tcMar>
              <w:top w:w="28" w:type="dxa"/>
              <w:bottom w:w="28" w:type="dxa"/>
            </w:tcMar>
            <w:vAlign w:val="center"/>
          </w:tcPr>
          <w:p w14:paraId="7EED68E6" w14:textId="77777777" w:rsidR="00853D24" w:rsidRPr="00853D24" w:rsidRDefault="00853D24" w:rsidP="002F7F30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53D24">
              <w:rPr>
                <w:sz w:val="22"/>
                <w:szCs w:val="22"/>
              </w:rPr>
              <w:instrText xml:space="preserve"> FORMTEXT </w:instrText>
            </w:r>
            <w:r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 w:rsidRPr="00853D24">
              <w:rPr>
                <w:sz w:val="22"/>
                <w:szCs w:val="22"/>
              </w:rPr>
              <w:fldChar w:fldCharType="end"/>
            </w:r>
          </w:p>
        </w:tc>
      </w:tr>
      <w:tr w:rsidR="00853D24" w:rsidRPr="00794AE7" w14:paraId="1BE2953B" w14:textId="77777777">
        <w:trPr>
          <w:trHeight w:val="255"/>
        </w:trPr>
        <w:tc>
          <w:tcPr>
            <w:tcW w:w="1368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EBF15F4" w14:textId="77777777" w:rsidR="00853D24" w:rsidRPr="00853D24" w:rsidRDefault="00853D24" w:rsidP="002F7F30">
            <w:pPr>
              <w:jc w:val="right"/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>PSČ</w:t>
            </w:r>
          </w:p>
        </w:tc>
        <w:tc>
          <w:tcPr>
            <w:tcW w:w="8202" w:type="dxa"/>
            <w:gridSpan w:val="2"/>
            <w:tcMar>
              <w:top w:w="28" w:type="dxa"/>
              <w:bottom w:w="28" w:type="dxa"/>
            </w:tcMar>
            <w:vAlign w:val="center"/>
          </w:tcPr>
          <w:p w14:paraId="53B9D9BA" w14:textId="77777777" w:rsidR="00853D24" w:rsidRPr="00853D24" w:rsidRDefault="00853D24" w:rsidP="002F7F30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53D24">
              <w:rPr>
                <w:sz w:val="22"/>
                <w:szCs w:val="22"/>
              </w:rPr>
              <w:instrText xml:space="preserve"> FORMTEXT </w:instrText>
            </w:r>
            <w:r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 w:rsidRPr="00853D24">
              <w:rPr>
                <w:sz w:val="22"/>
                <w:szCs w:val="22"/>
              </w:rPr>
              <w:fldChar w:fldCharType="end"/>
            </w:r>
          </w:p>
        </w:tc>
      </w:tr>
      <w:tr w:rsidR="00794AE7" w:rsidRPr="00794AE7" w14:paraId="59878E1A" w14:textId="77777777">
        <w:tc>
          <w:tcPr>
            <w:tcW w:w="1368" w:type="dxa"/>
            <w:tcMar>
              <w:top w:w="28" w:type="dxa"/>
              <w:bottom w:w="28" w:type="dxa"/>
            </w:tcMar>
            <w:vAlign w:val="center"/>
          </w:tcPr>
          <w:p w14:paraId="5E83B80C" w14:textId="77777777" w:rsidR="00794AE7" w:rsidRPr="00853D24" w:rsidRDefault="00794AE7" w:rsidP="002F7F30">
            <w:pPr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>e-mail</w:t>
            </w:r>
          </w:p>
        </w:tc>
        <w:tc>
          <w:tcPr>
            <w:tcW w:w="8202" w:type="dxa"/>
            <w:gridSpan w:val="2"/>
            <w:tcMar>
              <w:top w:w="28" w:type="dxa"/>
              <w:bottom w:w="28" w:type="dxa"/>
            </w:tcMar>
            <w:vAlign w:val="center"/>
          </w:tcPr>
          <w:p w14:paraId="7E38865D" w14:textId="77777777" w:rsidR="00794AE7" w:rsidRPr="00853D24" w:rsidRDefault="00794AE7" w:rsidP="002F7F30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@"/>
                  </w:textInput>
                </w:ffData>
              </w:fldChar>
            </w:r>
            <w:r w:rsidRPr="00853D24">
              <w:rPr>
                <w:sz w:val="22"/>
                <w:szCs w:val="22"/>
              </w:rPr>
              <w:instrText xml:space="preserve"> FORMTEXT </w:instrText>
            </w:r>
            <w:r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 w:rsidR="00853D24">
              <w:rPr>
                <w:noProof/>
                <w:sz w:val="22"/>
                <w:szCs w:val="22"/>
              </w:rPr>
              <w:t>@</w:t>
            </w:r>
            <w:r w:rsidRPr="00853D24">
              <w:rPr>
                <w:sz w:val="22"/>
                <w:szCs w:val="22"/>
              </w:rPr>
              <w:fldChar w:fldCharType="end"/>
            </w:r>
          </w:p>
        </w:tc>
      </w:tr>
      <w:tr w:rsidR="00853D24" w:rsidRPr="00794AE7" w14:paraId="4FDBF872" w14:textId="77777777">
        <w:tc>
          <w:tcPr>
            <w:tcW w:w="1368" w:type="dxa"/>
            <w:tcMar>
              <w:top w:w="28" w:type="dxa"/>
              <w:bottom w:w="28" w:type="dxa"/>
            </w:tcMar>
            <w:vAlign w:val="center"/>
          </w:tcPr>
          <w:p w14:paraId="40636013" w14:textId="77777777" w:rsidR="00853D24" w:rsidRPr="00853D24" w:rsidRDefault="00853D24" w:rsidP="002F7F30">
            <w:pPr>
              <w:rPr>
                <w:i/>
                <w:sz w:val="22"/>
                <w:szCs w:val="22"/>
              </w:rPr>
            </w:pPr>
            <w:r w:rsidRPr="00853D24">
              <w:rPr>
                <w:i/>
                <w:sz w:val="22"/>
                <w:szCs w:val="22"/>
              </w:rPr>
              <w:t xml:space="preserve">telefon </w:t>
            </w:r>
          </w:p>
        </w:tc>
        <w:tc>
          <w:tcPr>
            <w:tcW w:w="8202" w:type="dxa"/>
            <w:gridSpan w:val="2"/>
            <w:tcMar>
              <w:top w:w="28" w:type="dxa"/>
              <w:bottom w:w="28" w:type="dxa"/>
            </w:tcMar>
            <w:vAlign w:val="center"/>
          </w:tcPr>
          <w:p w14:paraId="3F699092" w14:textId="77777777" w:rsidR="00853D24" w:rsidRPr="00853D24" w:rsidRDefault="00853D24" w:rsidP="002F7F30">
            <w:pPr>
              <w:rPr>
                <w:sz w:val="22"/>
                <w:szCs w:val="22"/>
              </w:rPr>
            </w:pPr>
            <w:r w:rsidRPr="00853D24">
              <w:rPr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53D24">
              <w:rPr>
                <w:sz w:val="22"/>
                <w:szCs w:val="22"/>
              </w:rPr>
              <w:instrText xml:space="preserve"> FORMTEXT </w:instrText>
            </w:r>
            <w:r w:rsidRPr="00853D24">
              <w:rPr>
                <w:sz w:val="22"/>
                <w:szCs w:val="22"/>
              </w:rPr>
            </w:r>
            <w:r w:rsidRPr="00853D24"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 w:rsidRPr="00853D24">
              <w:rPr>
                <w:sz w:val="22"/>
                <w:szCs w:val="22"/>
              </w:rPr>
              <w:fldChar w:fldCharType="end"/>
            </w:r>
          </w:p>
        </w:tc>
      </w:tr>
    </w:tbl>
    <w:p w14:paraId="44D70B39" w14:textId="77777777" w:rsidR="002F7F30" w:rsidRDefault="002F7F30">
      <w:pPr>
        <w:rPr>
          <w:sz w:val="28"/>
          <w:szCs w:val="28"/>
        </w:rPr>
      </w:pPr>
    </w:p>
    <w:p w14:paraId="08D6736F" w14:textId="77777777" w:rsidR="002F7F30" w:rsidRDefault="002F7F30" w:rsidP="002F7F30">
      <w:pPr>
        <w:rPr>
          <w:sz w:val="22"/>
          <w:szCs w:val="22"/>
        </w:rPr>
      </w:pPr>
    </w:p>
    <w:p w14:paraId="2617281E" w14:textId="77777777" w:rsidR="002F7F30" w:rsidRDefault="002F7F30">
      <w:pPr>
        <w:rPr>
          <w:sz w:val="22"/>
          <w:szCs w:val="22"/>
        </w:rPr>
      </w:pPr>
      <w:r>
        <w:rPr>
          <w:sz w:val="22"/>
          <w:szCs w:val="22"/>
        </w:rPr>
        <w:t xml:space="preserve">Datum: </w:t>
      </w:r>
      <w:bookmarkStart w:id="9" w:name="Text10"/>
      <w:r>
        <w:rPr>
          <w:sz w:val="22"/>
          <w:szCs w:val="22"/>
        </w:rPr>
        <w:fldChar w:fldCharType="begin">
          <w:ffData>
            <w:name w:val="Text10"/>
            <w:enabled/>
            <w:calcOnExit w:val="0"/>
            <w:textInput>
              <w:type w:val="date"/>
              <w:format w:val="d.M.yyyy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 w:rsidRPr="002F7F30"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853D24">
        <w:rPr>
          <w:noProof/>
          <w:sz w:val="22"/>
          <w:szCs w:val="22"/>
        </w:rPr>
        <w:t> </w:t>
      </w:r>
      <w:r w:rsidR="00853D24">
        <w:rPr>
          <w:noProof/>
          <w:sz w:val="22"/>
          <w:szCs w:val="22"/>
        </w:rPr>
        <w:t> </w:t>
      </w:r>
      <w:r w:rsidR="00853D24">
        <w:rPr>
          <w:noProof/>
          <w:sz w:val="22"/>
          <w:szCs w:val="22"/>
        </w:rPr>
        <w:t> </w:t>
      </w:r>
      <w:r w:rsidR="00853D24">
        <w:rPr>
          <w:noProof/>
          <w:sz w:val="22"/>
          <w:szCs w:val="22"/>
        </w:rPr>
        <w:t> </w:t>
      </w:r>
      <w:r w:rsidR="00853D24"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bookmarkEnd w:id="9"/>
    </w:p>
    <w:p w14:paraId="616AC29D" w14:textId="77777777" w:rsidR="002F7F30" w:rsidRDefault="002F7F30">
      <w:pPr>
        <w:rPr>
          <w:sz w:val="22"/>
          <w:szCs w:val="22"/>
        </w:rPr>
      </w:pPr>
    </w:p>
    <w:p w14:paraId="57B8F852" w14:textId="77777777" w:rsidR="002F7F30" w:rsidRDefault="002F7F30">
      <w:pPr>
        <w:rPr>
          <w:sz w:val="22"/>
          <w:szCs w:val="22"/>
        </w:rPr>
      </w:pPr>
    </w:p>
    <w:p w14:paraId="6E1B4238" w14:textId="77777777" w:rsidR="00853D24" w:rsidRDefault="00853D24">
      <w:pPr>
        <w:rPr>
          <w:sz w:val="22"/>
          <w:szCs w:val="22"/>
        </w:rPr>
      </w:pPr>
    </w:p>
    <w:p w14:paraId="26C855C8" w14:textId="77777777" w:rsidR="002F7F30" w:rsidRDefault="002F7F30">
      <w:pPr>
        <w:rPr>
          <w:sz w:val="22"/>
          <w:szCs w:val="22"/>
        </w:rPr>
      </w:pPr>
      <w:r>
        <w:rPr>
          <w:sz w:val="22"/>
          <w:szCs w:val="22"/>
        </w:rPr>
        <w:t>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</w:t>
      </w:r>
    </w:p>
    <w:p w14:paraId="6E8FA1CF" w14:textId="77777777" w:rsidR="002F7F30" w:rsidRDefault="002F7F30">
      <w:pPr>
        <w:rPr>
          <w:sz w:val="22"/>
          <w:szCs w:val="22"/>
        </w:rPr>
      </w:pPr>
      <w:r>
        <w:rPr>
          <w:sz w:val="22"/>
          <w:szCs w:val="22"/>
        </w:rPr>
        <w:t>podpis žáka</w:t>
      </w:r>
      <w:r w:rsidR="00100787">
        <w:rPr>
          <w:sz w:val="22"/>
          <w:szCs w:val="22"/>
        </w:rPr>
        <w:tab/>
      </w:r>
      <w:r w:rsidR="00100787">
        <w:rPr>
          <w:sz w:val="22"/>
          <w:szCs w:val="22"/>
        </w:rPr>
        <w:tab/>
      </w:r>
      <w:r w:rsidR="00100787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 zákonného zástupce</w:t>
      </w:r>
    </w:p>
    <w:p w14:paraId="173F7F55" w14:textId="77777777" w:rsidR="002F7F30" w:rsidRPr="002F7F30" w:rsidRDefault="002F7F30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nezletilého žáka </w:t>
      </w:r>
    </w:p>
    <w:sectPr w:rsidR="002F7F30" w:rsidRPr="002F7F30" w:rsidSect="00853D24">
      <w:footerReference w:type="even" r:id="rId6"/>
      <w:footerReference w:type="default" r:id="rId7"/>
      <w:headerReference w:type="first" r:id="rId8"/>
      <w:footerReference w:type="first" r:id="rId9"/>
      <w:type w:val="continuous"/>
      <w:pgSz w:w="11906" w:h="16838" w:code="9"/>
      <w:pgMar w:top="1379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CC260F" w14:textId="77777777" w:rsidR="00802896" w:rsidRDefault="00802896">
      <w:r>
        <w:separator/>
      </w:r>
    </w:p>
  </w:endnote>
  <w:endnote w:type="continuationSeparator" w:id="0">
    <w:p w14:paraId="7CEAB561" w14:textId="77777777" w:rsidR="00802896" w:rsidRDefault="00802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218D6" w14:textId="77777777" w:rsidR="009D33D2" w:rsidRDefault="009D33D2" w:rsidP="00853D2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72FB14C" w14:textId="77777777" w:rsidR="009D33D2" w:rsidRDefault="009D33D2" w:rsidP="00794AE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876F98" w14:textId="77777777" w:rsidR="009D33D2" w:rsidRDefault="009D33D2" w:rsidP="00853D2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53D24">
      <w:rPr>
        <w:rStyle w:val="slostrnky"/>
        <w:noProof/>
      </w:rPr>
      <w:t>1</w:t>
    </w:r>
    <w:r>
      <w:rPr>
        <w:rStyle w:val="slostrnky"/>
      </w:rPr>
      <w:fldChar w:fldCharType="end"/>
    </w:r>
  </w:p>
  <w:p w14:paraId="39D0FE66" w14:textId="77777777" w:rsidR="009D33D2" w:rsidRDefault="009D33D2" w:rsidP="00794AE7">
    <w:pPr>
      <w:pStyle w:val="Zpat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E0111" w14:textId="77777777" w:rsidR="00983633" w:rsidRPr="00983633" w:rsidRDefault="00983633" w:rsidP="00983633">
    <w:pPr>
      <w:pStyle w:val="Zpat"/>
      <w:jc w:val="both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43B3C" w14:textId="77777777" w:rsidR="00802896" w:rsidRDefault="00802896">
      <w:r>
        <w:separator/>
      </w:r>
    </w:p>
  </w:footnote>
  <w:footnote w:type="continuationSeparator" w:id="0">
    <w:p w14:paraId="215B1DB8" w14:textId="77777777" w:rsidR="00802896" w:rsidRDefault="00802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C346F" w14:textId="12016C3B" w:rsidR="009D33D2" w:rsidRDefault="00802896">
    <w:pPr>
      <w:pStyle w:val="Zhlav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36FAB0C" wp14:editId="14F18ED6">
          <wp:simplePos x="0" y="0"/>
          <wp:positionH relativeFrom="column">
            <wp:posOffset>4408805</wp:posOffset>
          </wp:positionH>
          <wp:positionV relativeFrom="paragraph">
            <wp:posOffset>9525</wp:posOffset>
          </wp:positionV>
          <wp:extent cx="1514475" cy="428625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oDlwKf6Djak3bEHo32wkD1FZ73ZlMBTScnhFpN8DEu0bGt0gPd503U+LfDHcCLRoF2lYs2uoqVFOQmj1D3BVtg==" w:salt="JXiwM44p+GKktwhBaqdOUA==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896"/>
    <w:rsid w:val="00095E25"/>
    <w:rsid w:val="00100787"/>
    <w:rsid w:val="002361A9"/>
    <w:rsid w:val="002A5E84"/>
    <w:rsid w:val="002C5C91"/>
    <w:rsid w:val="002F7F30"/>
    <w:rsid w:val="00416101"/>
    <w:rsid w:val="00453DB1"/>
    <w:rsid w:val="00485046"/>
    <w:rsid w:val="004F326E"/>
    <w:rsid w:val="007808ED"/>
    <w:rsid w:val="00794AE7"/>
    <w:rsid w:val="00802896"/>
    <w:rsid w:val="00853D24"/>
    <w:rsid w:val="008A66D3"/>
    <w:rsid w:val="008F57D6"/>
    <w:rsid w:val="00983633"/>
    <w:rsid w:val="009D33D2"/>
    <w:rsid w:val="009F600A"/>
    <w:rsid w:val="00A073F8"/>
    <w:rsid w:val="00B0370B"/>
    <w:rsid w:val="00C63769"/>
    <w:rsid w:val="00CC7247"/>
    <w:rsid w:val="00CC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3A8A2C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808ED"/>
  </w:style>
  <w:style w:type="paragraph" w:styleId="Nadpis3">
    <w:name w:val="heading 3"/>
    <w:basedOn w:val="Normln"/>
    <w:next w:val="Normln"/>
    <w:qFormat/>
    <w:rsid w:val="007808ED"/>
    <w:pPr>
      <w:keepNext/>
      <w:spacing w:before="120"/>
      <w:jc w:val="both"/>
      <w:outlineLvl w:val="2"/>
    </w:pPr>
    <w:rPr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7808E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808ED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780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rsid w:val="00794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sdeleni-ukonceni-studia</Template>
  <TotalTime>0</TotalTime>
  <Pages>1</Pages>
  <Words>171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 Král</dc:creator>
  <cp:keywords/>
  <dc:description/>
  <cp:lastModifiedBy>Lukáš Král</cp:lastModifiedBy>
  <cp:revision>1</cp:revision>
  <cp:lastPrinted>1601-01-01T00:00:00Z</cp:lastPrinted>
  <dcterms:created xsi:type="dcterms:W3CDTF">2025-01-06T09:42:00Z</dcterms:created>
  <dcterms:modified xsi:type="dcterms:W3CDTF">2025-01-06T09:42:00Z</dcterms:modified>
</cp:coreProperties>
</file>