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70E027" w14:textId="77777777" w:rsidR="000E3F87" w:rsidRDefault="000E3F87" w:rsidP="000E3F87">
      <w:pPr>
        <w:spacing w:after="240"/>
      </w:pPr>
      <w:r>
        <w:t>Žádost přijata dne:</w:t>
      </w:r>
    </w:p>
    <w:p w14:paraId="1F541D79" w14:textId="77777777" w:rsidR="000E3F87" w:rsidRDefault="000E3F87" w:rsidP="000E3F87">
      <w:pPr>
        <w:spacing w:before="240" w:after="120"/>
      </w:pPr>
      <w:r>
        <w:t>poštou – osobně</w:t>
      </w:r>
    </w:p>
    <w:p w14:paraId="78FB749C" w14:textId="77777777" w:rsidR="000E3F87" w:rsidRDefault="000E3F87" w:rsidP="000E3F87">
      <w:pPr>
        <w:tabs>
          <w:tab w:val="left" w:pos="4820"/>
        </w:tabs>
        <w:spacing w:before="240" w:after="0"/>
      </w:pPr>
      <w:r>
        <w:t>Č. j.:</w:t>
      </w:r>
      <w:r>
        <w:tab/>
        <w:t>Českoslovanská akademie obchodní, SOŠ</w:t>
      </w:r>
    </w:p>
    <w:p w14:paraId="61B573B7" w14:textId="77777777" w:rsidR="000E3F87" w:rsidRDefault="000E3F87" w:rsidP="000E3F87">
      <w:pPr>
        <w:tabs>
          <w:tab w:val="left" w:pos="4820"/>
        </w:tabs>
        <w:spacing w:after="0"/>
      </w:pPr>
      <w:r>
        <w:tab/>
        <w:t>Resslova 5</w:t>
      </w:r>
    </w:p>
    <w:p w14:paraId="092514D1" w14:textId="77777777" w:rsidR="000E3F87" w:rsidRDefault="000E3F87" w:rsidP="000E3F87">
      <w:pPr>
        <w:tabs>
          <w:tab w:val="left" w:pos="4820"/>
        </w:tabs>
        <w:spacing w:after="120"/>
      </w:pPr>
      <w:r>
        <w:tab/>
        <w:t>120 00   Praha 2</w:t>
      </w:r>
    </w:p>
    <w:p w14:paraId="6E9C4787" w14:textId="77777777" w:rsidR="000E3F87" w:rsidRPr="00595521" w:rsidRDefault="000E3F87" w:rsidP="000E3F87">
      <w:pPr>
        <w:tabs>
          <w:tab w:val="left" w:pos="4820"/>
        </w:tabs>
        <w:spacing w:before="480" w:after="240"/>
        <w:jc w:val="center"/>
        <w:rPr>
          <w:rFonts w:ascii="Cambria" w:hAnsi="Cambria"/>
          <w:b/>
          <w:sz w:val="26"/>
          <w:szCs w:val="26"/>
        </w:rPr>
      </w:pPr>
      <w:r w:rsidRPr="00595521">
        <w:rPr>
          <w:rFonts w:ascii="Cambria" w:hAnsi="Cambria"/>
          <w:b/>
          <w:sz w:val="26"/>
          <w:szCs w:val="26"/>
        </w:rPr>
        <w:t>Žádost o uvolnění z předmětu Tělesná výchova</w:t>
      </w:r>
    </w:p>
    <w:p w14:paraId="7C70E952" w14:textId="77777777" w:rsidR="000E3F87" w:rsidRDefault="000E3F87" w:rsidP="000E3F87">
      <w:pPr>
        <w:tabs>
          <w:tab w:val="left" w:pos="4820"/>
        </w:tabs>
        <w:spacing w:after="240"/>
      </w:pPr>
      <w:r>
        <w:t>Žádám o uvolnění z vyučovacího předmětu Tělesná výchova. Svou žádost dokládám písemným doporučením lékaře.</w:t>
      </w:r>
    </w:p>
    <w:p w14:paraId="12B3E28E" w14:textId="77777777" w:rsidR="000E3F87" w:rsidRPr="00A1515B" w:rsidRDefault="000E3F87" w:rsidP="000E3F87">
      <w:pPr>
        <w:tabs>
          <w:tab w:val="left" w:pos="5387"/>
        </w:tabs>
        <w:spacing w:before="360" w:after="240"/>
        <w:rPr>
          <w:rFonts w:cstheme="minorHAnsi"/>
          <w:b/>
          <w:szCs w:val="24"/>
        </w:rPr>
      </w:pPr>
      <w:r w:rsidRPr="00A1515B">
        <w:rPr>
          <w:rFonts w:cstheme="minorHAnsi"/>
          <w:b/>
          <w:szCs w:val="24"/>
        </w:rPr>
        <w:t xml:space="preserve">Žák </w:t>
      </w:r>
      <w:r w:rsidRPr="00A1515B">
        <w:rPr>
          <w:rFonts w:cstheme="minorHAnsi"/>
          <w:b/>
          <w:szCs w:val="24"/>
        </w:rPr>
        <w:tab/>
        <w:t>Zákonný zástupce nezletilého žáka</w:t>
      </w:r>
      <w:r w:rsidRPr="00A1515B">
        <w:rPr>
          <w:rFonts w:cstheme="minorHAnsi"/>
          <w:b/>
          <w:szCs w:val="24"/>
        </w:rPr>
        <w:tab/>
      </w:r>
    </w:p>
    <w:p w14:paraId="1A072D7E" w14:textId="77777777" w:rsidR="000E3F87" w:rsidRDefault="000E3F87" w:rsidP="000E3F87">
      <w:pPr>
        <w:tabs>
          <w:tab w:val="left" w:pos="5387"/>
        </w:tabs>
        <w:spacing w:before="240" w:after="240"/>
      </w:pPr>
      <w:r>
        <w:t xml:space="preserve">Jméno a příjmení: </w:t>
      </w:r>
      <w:r>
        <w:fldChar w:fldCharType="begin">
          <w:ffData>
            <w:name w:val="Text1"/>
            <w:enabled/>
            <w:calcOnExit w:val="0"/>
            <w:textInput>
              <w:default w:val=".................................................."/>
              <w:maxLength w:val="50"/>
            </w:textInput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</w:t>
      </w:r>
      <w:r>
        <w:fldChar w:fldCharType="end"/>
      </w:r>
      <w:bookmarkEnd w:id="0"/>
      <w:r>
        <w:tab/>
        <w:t xml:space="preserve">Jméno a příjmení: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</w:t>
      </w:r>
      <w:r>
        <w:fldChar w:fldCharType="end"/>
      </w:r>
    </w:p>
    <w:p w14:paraId="2068EE54" w14:textId="77777777" w:rsidR="000E3F87" w:rsidRDefault="000E3F87" w:rsidP="000E3F87">
      <w:pPr>
        <w:tabs>
          <w:tab w:val="left" w:pos="3402"/>
          <w:tab w:val="left" w:pos="4820"/>
        </w:tabs>
        <w:spacing w:before="240" w:after="240"/>
      </w:pPr>
      <w:r>
        <w:t xml:space="preserve">Datum narození: </w:t>
      </w:r>
      <w:r>
        <w:fldChar w:fldCharType="begin">
          <w:ffData>
            <w:name w:val="Text2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>
        <w:rPr>
          <w:noProof/>
        </w:rPr>
        <w:t>.........................</w:t>
      </w:r>
      <w:r>
        <w:fldChar w:fldCharType="end"/>
      </w:r>
      <w:bookmarkEnd w:id="1"/>
      <w:r>
        <w:t xml:space="preserve">  Třída: </w:t>
      </w:r>
      <w:r>
        <w:fldChar w:fldCharType="begin">
          <w:ffData>
            <w:name w:val=""/>
            <w:enabled/>
            <w:calcOnExit w:val="0"/>
            <w:textInput>
              <w:default w:val=".........."/>
              <w:maxLength w:val="1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</w:t>
      </w:r>
      <w:r>
        <w:fldChar w:fldCharType="end"/>
      </w:r>
    </w:p>
    <w:p w14:paraId="748BBECA" w14:textId="77777777" w:rsidR="000E3F87" w:rsidRDefault="000E3F87" w:rsidP="000E3F87">
      <w:pPr>
        <w:tabs>
          <w:tab w:val="center" w:pos="1701"/>
          <w:tab w:val="center" w:pos="7371"/>
        </w:tabs>
        <w:spacing w:before="840" w:after="0"/>
      </w:pPr>
      <w:r>
        <w:tab/>
        <w:t>……..…………………………………….</w:t>
      </w:r>
      <w:r>
        <w:tab/>
        <w:t>……..…………………………………….</w:t>
      </w:r>
    </w:p>
    <w:p w14:paraId="30234704" w14:textId="77777777" w:rsidR="000E3F87" w:rsidRDefault="000E3F87" w:rsidP="000E3F87">
      <w:pPr>
        <w:tabs>
          <w:tab w:val="center" w:pos="1701"/>
          <w:tab w:val="center" w:pos="7371"/>
        </w:tabs>
        <w:spacing w:after="0"/>
      </w:pPr>
      <w:r>
        <w:tab/>
        <w:t>Datum a podpis žáka</w:t>
      </w:r>
      <w:r>
        <w:tab/>
        <w:t xml:space="preserve">Datum a podpis zákonného </w:t>
      </w:r>
      <w:r>
        <w:br/>
      </w:r>
      <w:r>
        <w:tab/>
      </w:r>
      <w:r>
        <w:tab/>
        <w:t>zástupce nezletilého žáka</w:t>
      </w:r>
    </w:p>
    <w:p w14:paraId="54683334" w14:textId="77777777" w:rsidR="000E3F87" w:rsidRDefault="000E3F87" w:rsidP="000E3F87">
      <w:pPr>
        <w:pBdr>
          <w:bottom w:val="single" w:sz="4" w:space="1" w:color="auto"/>
        </w:pBdr>
        <w:tabs>
          <w:tab w:val="center" w:pos="1701"/>
          <w:tab w:val="center" w:pos="6804"/>
        </w:tabs>
        <w:spacing w:after="240"/>
      </w:pPr>
    </w:p>
    <w:p w14:paraId="3C81280F" w14:textId="77777777" w:rsidR="000E3F87" w:rsidRPr="00595521" w:rsidRDefault="000E3F87" w:rsidP="000E3F87">
      <w:pPr>
        <w:tabs>
          <w:tab w:val="left" w:pos="4820"/>
        </w:tabs>
        <w:spacing w:before="360" w:after="0"/>
        <w:rPr>
          <w:b/>
          <w:sz w:val="24"/>
          <w:szCs w:val="24"/>
        </w:rPr>
      </w:pPr>
      <w:r w:rsidRPr="00595521">
        <w:rPr>
          <w:b/>
          <w:sz w:val="24"/>
          <w:szCs w:val="24"/>
        </w:rPr>
        <w:t>Doporučení lékaře:</w:t>
      </w:r>
    </w:p>
    <w:p w14:paraId="41EA9CF1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120" w:after="120"/>
        <w:ind w:left="284" w:hanging="284"/>
        <w:contextualSpacing w:val="0"/>
      </w:pPr>
      <w:r>
        <w:t xml:space="preserve">Doporučuji ze zdravotních důvodů </w:t>
      </w:r>
      <w:r w:rsidRPr="00E140A5">
        <w:rPr>
          <w:b/>
        </w:rPr>
        <w:t>úplné</w:t>
      </w:r>
      <w:r>
        <w:t xml:space="preserve"> uvolnění z vyučovacího předmětu TEV a dalších sportovních činností:</w:t>
      </w:r>
    </w:p>
    <w:p w14:paraId="6093AD0E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60" w:after="60"/>
        <w:ind w:left="851" w:hanging="284"/>
        <w:contextualSpacing w:val="0"/>
      </w:pPr>
      <w:r>
        <w:t>ve školním roce 20...... / 20…...</w:t>
      </w:r>
    </w:p>
    <w:p w14:paraId="1C62D452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60" w:after="60"/>
        <w:ind w:left="851" w:hanging="284"/>
        <w:contextualSpacing w:val="0"/>
      </w:pPr>
      <w:r>
        <w:t>v prvním / druhém pololetí školního roku 201…</w:t>
      </w:r>
    </w:p>
    <w:p w14:paraId="1678064A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60" w:after="60"/>
        <w:ind w:left="851" w:hanging="284"/>
        <w:contextualSpacing w:val="0"/>
      </w:pPr>
      <w:r>
        <w:t>v období od …</w:t>
      </w:r>
      <w:proofErr w:type="gramStart"/>
      <w:r>
        <w:t>…….</w:t>
      </w:r>
      <w:proofErr w:type="gramEnd"/>
      <w:r>
        <w:t>.………. do ……</w:t>
      </w:r>
      <w:proofErr w:type="gramStart"/>
      <w:r>
        <w:t>…….</w:t>
      </w:r>
      <w:proofErr w:type="gramEnd"/>
      <w:r>
        <w:t>.…….</w:t>
      </w:r>
    </w:p>
    <w:p w14:paraId="1595F6B7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240" w:after="120"/>
        <w:ind w:left="284" w:hanging="284"/>
        <w:contextualSpacing w:val="0"/>
      </w:pPr>
      <w:r>
        <w:t xml:space="preserve">Doporučuji ze zdravotních důvodů </w:t>
      </w:r>
      <w:r w:rsidRPr="00E140A5">
        <w:rPr>
          <w:b/>
        </w:rPr>
        <w:t>částečné</w:t>
      </w:r>
      <w:r>
        <w:t xml:space="preserve"> uvolnění z vyučovacího předmětu TEV a dalších sportovních činností:</w:t>
      </w:r>
    </w:p>
    <w:p w14:paraId="352675F1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60" w:after="60"/>
        <w:ind w:left="851" w:hanging="284"/>
        <w:contextualSpacing w:val="0"/>
      </w:pPr>
      <w:r>
        <w:t>ve školním roce 20…... / 20…...</w:t>
      </w:r>
    </w:p>
    <w:p w14:paraId="1F875F84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60" w:after="60"/>
        <w:ind w:left="851" w:hanging="284"/>
        <w:contextualSpacing w:val="0"/>
      </w:pPr>
      <w:r>
        <w:t>v prvním / druhém pololetí školního roku 201…</w:t>
      </w:r>
    </w:p>
    <w:p w14:paraId="276810F0" w14:textId="77777777" w:rsidR="000E3F87" w:rsidRDefault="000E3F87" w:rsidP="000E3F87">
      <w:pPr>
        <w:pStyle w:val="Odstavecseseznamem"/>
        <w:numPr>
          <w:ilvl w:val="0"/>
          <w:numId w:val="6"/>
        </w:numPr>
        <w:tabs>
          <w:tab w:val="left" w:pos="4820"/>
        </w:tabs>
        <w:spacing w:before="60" w:after="60"/>
        <w:ind w:left="851" w:hanging="284"/>
        <w:contextualSpacing w:val="0"/>
      </w:pPr>
      <w:r>
        <w:t>v období od …</w:t>
      </w:r>
      <w:proofErr w:type="gramStart"/>
      <w:r>
        <w:t>…….</w:t>
      </w:r>
      <w:proofErr w:type="gramEnd"/>
      <w:r>
        <w:t>.………. do ……</w:t>
      </w:r>
      <w:proofErr w:type="gramStart"/>
      <w:r>
        <w:t>…….</w:t>
      </w:r>
      <w:proofErr w:type="gramEnd"/>
      <w:r>
        <w:t>.…….</w:t>
      </w:r>
    </w:p>
    <w:p w14:paraId="5984D67B" w14:textId="7F75F9AD" w:rsidR="00A07CAF" w:rsidRPr="00AE4CE7" w:rsidRDefault="000E3F87" w:rsidP="000E3F87">
      <w:pPr>
        <w:tabs>
          <w:tab w:val="left" w:pos="4820"/>
        </w:tabs>
        <w:spacing w:before="120" w:after="120"/>
        <w:ind w:left="322"/>
        <w:rPr>
          <w:rFonts w:ascii="Aptos" w:hAnsi="Aptos"/>
        </w:rPr>
      </w:pPr>
      <w:r>
        <w:t>Žák nemůže vykonávat tyto sportovní činnosti:</w:t>
      </w:r>
    </w:p>
    <w:sectPr w:rsidR="00A07CAF" w:rsidRPr="00AE4CE7" w:rsidSect="00AE4CE7"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1701" w:right="1418" w:bottom="1134" w:left="1418" w:header="567" w:footer="284" w:gutter="0"/>
      <w:pgNumType w:start="1"/>
      <w:cols w:space="708"/>
      <w:formProt w:val="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E0D54A" w14:textId="77777777" w:rsidR="000E3F87" w:rsidRDefault="000E3F87">
      <w:r>
        <w:separator/>
      </w:r>
    </w:p>
  </w:endnote>
  <w:endnote w:type="continuationSeparator" w:id="0">
    <w:p w14:paraId="0FA815E3" w14:textId="77777777" w:rsidR="000E3F87" w:rsidRDefault="000E3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250E0" w14:textId="77777777" w:rsidR="008868CF" w:rsidRDefault="008868CF" w:rsidP="00A07CA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2459D16" w14:textId="77777777" w:rsidR="008868CF" w:rsidRDefault="008868CF" w:rsidP="00A07CA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8BC82" w14:textId="216B9141" w:rsidR="008868CF" w:rsidRDefault="008868CF" w:rsidP="00A07CA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 w:rsidR="000E3F87">
      <w:rPr>
        <w:rStyle w:val="slostrnky"/>
      </w:rPr>
      <w:fldChar w:fldCharType="separate"/>
    </w:r>
    <w:r w:rsidR="000E3F87">
      <w:rPr>
        <w:rStyle w:val="slostrnky"/>
        <w:noProof/>
      </w:rPr>
      <w:t>2</w:t>
    </w:r>
    <w:r>
      <w:rPr>
        <w:rStyle w:val="slostrnky"/>
      </w:rPr>
      <w:fldChar w:fldCharType="end"/>
    </w:r>
  </w:p>
  <w:p w14:paraId="5D24A137" w14:textId="77777777" w:rsidR="008868CF" w:rsidRDefault="008868CF" w:rsidP="00A07CAF">
    <w:pPr>
      <w:pStyle w:val="Zpat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89C7F" w14:textId="77777777" w:rsidR="000E3F87" w:rsidRDefault="000E3F87" w:rsidP="000E3F87">
    <w:pPr>
      <w:tabs>
        <w:tab w:val="center" w:pos="7371"/>
      </w:tabs>
      <w:spacing w:before="720" w:after="0"/>
      <w:ind w:firstLine="284"/>
    </w:pPr>
    <w:r>
      <w:tab/>
      <w:t>……..…………………………………….</w:t>
    </w:r>
  </w:p>
  <w:p w14:paraId="53BD44E3" w14:textId="2A42207E" w:rsidR="000E3F87" w:rsidRDefault="000E3F87" w:rsidP="000E3F87">
    <w:pPr>
      <w:tabs>
        <w:tab w:val="center" w:pos="7371"/>
      </w:tabs>
      <w:spacing w:after="240"/>
      <w:ind w:firstLine="284"/>
    </w:pPr>
    <w:r>
      <w:t>Datum:</w:t>
    </w:r>
    <w:r w:rsidRPr="0086363B">
      <w:t xml:space="preserve"> </w:t>
    </w:r>
    <w:r>
      <w:tab/>
      <w:t>Razítko a podpis lékaře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42B2C" w14:textId="77777777" w:rsidR="000E3F87" w:rsidRDefault="000E3F87">
      <w:r>
        <w:separator/>
      </w:r>
    </w:p>
  </w:footnote>
  <w:footnote w:type="continuationSeparator" w:id="0">
    <w:p w14:paraId="0E9B4A9E" w14:textId="77777777" w:rsidR="000E3F87" w:rsidRDefault="000E3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31" w:type="dxa"/>
      <w:jc w:val="center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14"/>
      <w:gridCol w:w="6997"/>
      <w:gridCol w:w="1620"/>
    </w:tblGrid>
    <w:tr w:rsidR="008868CF" w:rsidRPr="00AE4CE7" w14:paraId="2344FCA6" w14:textId="77777777" w:rsidTr="00A07CAF">
      <w:trPr>
        <w:jc w:val="center"/>
      </w:trPr>
      <w:tc>
        <w:tcPr>
          <w:tcW w:w="1814" w:type="dxa"/>
        </w:tcPr>
        <w:p w14:paraId="5FBC6400" w14:textId="0FE80FDE" w:rsidR="008868CF" w:rsidRPr="00AE4CE7" w:rsidRDefault="008868CF" w:rsidP="00A07CAF">
          <w:pPr>
            <w:pStyle w:val="Zhlav"/>
            <w:rPr>
              <w:rFonts w:ascii="Aptos Display" w:hAnsi="Aptos Display"/>
            </w:rPr>
          </w:pPr>
        </w:p>
      </w:tc>
      <w:tc>
        <w:tcPr>
          <w:tcW w:w="6997" w:type="dxa"/>
          <w:vAlign w:val="center"/>
        </w:tcPr>
        <w:p w14:paraId="59554956" w14:textId="77777777" w:rsidR="00B16F0A" w:rsidRPr="00AE4CE7" w:rsidRDefault="00B16F0A" w:rsidP="000E3F87">
          <w:pPr>
            <w:pStyle w:val="Zhlav"/>
            <w:spacing w:after="0"/>
            <w:jc w:val="center"/>
            <w:rPr>
              <w:rFonts w:ascii="Aptos Display" w:hAnsi="Aptos Display"/>
              <w:b/>
              <w:sz w:val="28"/>
              <w:szCs w:val="28"/>
            </w:rPr>
          </w:pPr>
          <w:r w:rsidRPr="00AE4CE7">
            <w:rPr>
              <w:rFonts w:ascii="Aptos Display" w:hAnsi="Aptos Display"/>
              <w:b/>
              <w:sz w:val="28"/>
              <w:szCs w:val="28"/>
            </w:rPr>
            <w:t>Českoslovanská akademie obchodní</w:t>
          </w:r>
        </w:p>
        <w:p w14:paraId="37EB5351" w14:textId="77777777" w:rsidR="008868CF" w:rsidRPr="00AE4CE7" w:rsidRDefault="008868CF" w:rsidP="000E3F87">
          <w:pPr>
            <w:pStyle w:val="Zhlav"/>
            <w:spacing w:after="0"/>
            <w:jc w:val="center"/>
            <w:rPr>
              <w:rFonts w:ascii="Aptos Display" w:hAnsi="Aptos Display"/>
              <w:sz w:val="24"/>
              <w:szCs w:val="24"/>
            </w:rPr>
          </w:pPr>
          <w:r w:rsidRPr="00AE4CE7">
            <w:rPr>
              <w:rFonts w:ascii="Aptos Display" w:hAnsi="Aptos Display"/>
              <w:bCs/>
              <w:sz w:val="24"/>
              <w:szCs w:val="24"/>
            </w:rPr>
            <w:t>střední odborná škola</w:t>
          </w:r>
        </w:p>
        <w:p w14:paraId="59E8138E" w14:textId="77777777" w:rsidR="00C60F8A" w:rsidRPr="00AE4CE7" w:rsidRDefault="008868CF" w:rsidP="000E3F87">
          <w:pPr>
            <w:pStyle w:val="Zhlav"/>
            <w:spacing w:after="0"/>
            <w:jc w:val="center"/>
            <w:rPr>
              <w:rFonts w:ascii="Aptos Display" w:hAnsi="Aptos Display"/>
              <w:sz w:val="28"/>
              <w:szCs w:val="28"/>
            </w:rPr>
          </w:pPr>
          <w:r w:rsidRPr="00AE4CE7">
            <w:rPr>
              <w:rFonts w:ascii="Aptos Display" w:hAnsi="Aptos Display"/>
              <w:sz w:val="24"/>
              <w:szCs w:val="24"/>
            </w:rPr>
            <w:t>Praha 2, Resslova 5</w:t>
          </w:r>
        </w:p>
      </w:tc>
      <w:tc>
        <w:tcPr>
          <w:tcW w:w="1620" w:type="dxa"/>
        </w:tcPr>
        <w:p w14:paraId="37431337" w14:textId="77777777" w:rsidR="008868CF" w:rsidRPr="00AE4CE7" w:rsidRDefault="008868CF" w:rsidP="00A07CAF">
          <w:pPr>
            <w:pStyle w:val="Zhlav"/>
            <w:rPr>
              <w:rFonts w:ascii="Aptos Display" w:hAnsi="Aptos Display"/>
            </w:rPr>
          </w:pPr>
        </w:p>
      </w:tc>
    </w:tr>
  </w:tbl>
  <w:p w14:paraId="289D33B7" w14:textId="54B56F65" w:rsidR="008868CF" w:rsidRPr="00AE4CE7" w:rsidRDefault="000E3F87">
    <w:pPr>
      <w:pStyle w:val="Zhlav"/>
      <w:rPr>
        <w:rFonts w:ascii="Aptos Display" w:hAnsi="Aptos Display"/>
      </w:rPr>
    </w:pPr>
    <w:r w:rsidRPr="00AE4CE7">
      <w:rPr>
        <w:rFonts w:ascii="Aptos Display" w:hAnsi="Aptos Display"/>
        <w:noProof/>
      </w:rPr>
      <w:drawing>
        <wp:anchor distT="0" distB="0" distL="114300" distR="114300" simplePos="0" relativeHeight="251658240" behindDoc="0" locked="0" layoutInCell="1" allowOverlap="1" wp14:anchorId="61367071" wp14:editId="76D84011">
          <wp:simplePos x="0" y="0"/>
          <wp:positionH relativeFrom="margin">
            <wp:posOffset>-322580</wp:posOffset>
          </wp:positionH>
          <wp:positionV relativeFrom="margin">
            <wp:posOffset>-1039657</wp:posOffset>
          </wp:positionV>
          <wp:extent cx="734695" cy="719455"/>
          <wp:effectExtent l="0" t="0" r="8255" b="4445"/>
          <wp:wrapNone/>
          <wp:docPr id="45673885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2069" w:rsidRPr="00AE4CE7">
      <w:rPr>
        <w:rFonts w:ascii="Aptos Display" w:hAnsi="Aptos Display"/>
        <w:noProof/>
      </w:rPr>
      <w:drawing>
        <wp:anchor distT="0" distB="0" distL="114300" distR="114300" simplePos="0" relativeHeight="251659264" behindDoc="0" locked="0" layoutInCell="1" allowOverlap="1" wp14:anchorId="76608603" wp14:editId="70021FA4">
          <wp:simplePos x="0" y="0"/>
          <wp:positionH relativeFrom="column">
            <wp:posOffset>5457190</wp:posOffset>
          </wp:positionH>
          <wp:positionV relativeFrom="paragraph">
            <wp:posOffset>-676275</wp:posOffset>
          </wp:positionV>
          <wp:extent cx="575945" cy="575945"/>
          <wp:effectExtent l="0" t="0" r="0" b="0"/>
          <wp:wrapNone/>
          <wp:docPr id="1723530979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75D06"/>
    <w:multiLevelType w:val="hybridMultilevel"/>
    <w:tmpl w:val="917CDD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D32CD3"/>
    <w:multiLevelType w:val="hybridMultilevel"/>
    <w:tmpl w:val="864EE7F4"/>
    <w:lvl w:ilvl="0" w:tplc="5A3C32C6">
      <w:start w:val="1"/>
      <w:numFmt w:val="bullet"/>
      <w:lvlText w:val="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900A6"/>
    <w:multiLevelType w:val="hybridMultilevel"/>
    <w:tmpl w:val="2F82FC70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822635"/>
    <w:multiLevelType w:val="singleLevel"/>
    <w:tmpl w:val="791CC99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</w:lvl>
  </w:abstractNum>
  <w:abstractNum w:abstractNumId="4" w15:restartNumberingAfterBreak="0">
    <w:nsid w:val="6FE03F6F"/>
    <w:multiLevelType w:val="hybridMultilevel"/>
    <w:tmpl w:val="8A00C6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DF7F29"/>
    <w:multiLevelType w:val="hybridMultilevel"/>
    <w:tmpl w:val="3DFAF5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031310">
    <w:abstractNumId w:val="3"/>
  </w:num>
  <w:num w:numId="2" w16cid:durableId="151993875">
    <w:abstractNumId w:val="4"/>
  </w:num>
  <w:num w:numId="3" w16cid:durableId="955328898">
    <w:abstractNumId w:val="0"/>
  </w:num>
  <w:num w:numId="4" w16cid:durableId="1313019426">
    <w:abstractNumId w:val="5"/>
  </w:num>
  <w:num w:numId="5" w16cid:durableId="1928803246">
    <w:abstractNumId w:val="2"/>
  </w:num>
  <w:num w:numId="6" w16cid:durableId="1572621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F87"/>
    <w:rsid w:val="0004344B"/>
    <w:rsid w:val="000907E9"/>
    <w:rsid w:val="000C6114"/>
    <w:rsid w:val="000E214B"/>
    <w:rsid w:val="000E3F87"/>
    <w:rsid w:val="00112137"/>
    <w:rsid w:val="0013630F"/>
    <w:rsid w:val="00173AAE"/>
    <w:rsid w:val="00325C59"/>
    <w:rsid w:val="0033685B"/>
    <w:rsid w:val="00353965"/>
    <w:rsid w:val="003658AE"/>
    <w:rsid w:val="00366223"/>
    <w:rsid w:val="003D6135"/>
    <w:rsid w:val="00417592"/>
    <w:rsid w:val="004707EF"/>
    <w:rsid w:val="00472099"/>
    <w:rsid w:val="00595ECC"/>
    <w:rsid w:val="005C1AA9"/>
    <w:rsid w:val="005D0334"/>
    <w:rsid w:val="00602355"/>
    <w:rsid w:val="006151DB"/>
    <w:rsid w:val="006303A2"/>
    <w:rsid w:val="006A3C54"/>
    <w:rsid w:val="006B3FDF"/>
    <w:rsid w:val="006B7B6B"/>
    <w:rsid w:val="00710435"/>
    <w:rsid w:val="007353AC"/>
    <w:rsid w:val="00772DCB"/>
    <w:rsid w:val="00827EB9"/>
    <w:rsid w:val="008868CF"/>
    <w:rsid w:val="008E6F92"/>
    <w:rsid w:val="008F05BA"/>
    <w:rsid w:val="009600D5"/>
    <w:rsid w:val="009C6462"/>
    <w:rsid w:val="009E53A2"/>
    <w:rsid w:val="00A07CAF"/>
    <w:rsid w:val="00AA41FF"/>
    <w:rsid w:val="00AE2AFD"/>
    <w:rsid w:val="00AE4CE7"/>
    <w:rsid w:val="00B16F0A"/>
    <w:rsid w:val="00B30D9F"/>
    <w:rsid w:val="00B57C5A"/>
    <w:rsid w:val="00B80959"/>
    <w:rsid w:val="00B80EA8"/>
    <w:rsid w:val="00BF7A64"/>
    <w:rsid w:val="00C078D7"/>
    <w:rsid w:val="00C60F8A"/>
    <w:rsid w:val="00CB08FF"/>
    <w:rsid w:val="00CC75F6"/>
    <w:rsid w:val="00D37516"/>
    <w:rsid w:val="00DF5A22"/>
    <w:rsid w:val="00E266D7"/>
    <w:rsid w:val="00E50499"/>
    <w:rsid w:val="00E52069"/>
    <w:rsid w:val="00E6665E"/>
    <w:rsid w:val="00EE1D28"/>
    <w:rsid w:val="00EE3156"/>
    <w:rsid w:val="00EF13E1"/>
    <w:rsid w:val="00F2489C"/>
    <w:rsid w:val="00F35491"/>
    <w:rsid w:val="00F422E1"/>
    <w:rsid w:val="00F47534"/>
    <w:rsid w:val="00FD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BA8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0E3F8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pPr>
      <w:keepNext/>
      <w:spacing w:before="480"/>
      <w:ind w:right="454"/>
      <w:outlineLvl w:val="1"/>
    </w:pPr>
    <w:rPr>
      <w:rFonts w:ascii="Bookman Old Style" w:hAnsi="Bookman Old Style"/>
      <w:b/>
      <w:sz w:val="24"/>
    </w:rPr>
  </w:style>
  <w:style w:type="paragraph" w:styleId="Nadpis3">
    <w:name w:val="heading 3"/>
    <w:basedOn w:val="Normln"/>
    <w:next w:val="Normln"/>
    <w:qFormat/>
    <w:pPr>
      <w:keepNext/>
      <w:spacing w:before="120"/>
      <w:outlineLvl w:val="2"/>
    </w:pPr>
    <w:rPr>
      <w:rFonts w:ascii="Bookman Old Style" w:hAnsi="Bookman Old Style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Textbubliny1">
    <w:name w:val="Text bubliny1"/>
    <w:basedOn w:val="Normln"/>
    <w:rPr>
      <w:rFonts w:ascii="Tahoma" w:hAnsi="Tahoma"/>
      <w:sz w:val="16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/>
    </w:rPr>
  </w:style>
  <w:style w:type="character" w:styleId="Hypertextovodkaz">
    <w:name w:val="Hyperlink"/>
    <w:basedOn w:val="Standardnpsmoodstavce"/>
    <w:rPr>
      <w:color w:val="0000FF"/>
      <w:u w:val="single"/>
    </w:rPr>
  </w:style>
  <w:style w:type="paragraph" w:styleId="Zkladntext">
    <w:name w:val="Body Text"/>
    <w:basedOn w:val="Normln"/>
    <w:pPr>
      <w:spacing w:before="1080"/>
      <w:jc w:val="both"/>
    </w:pPr>
    <w:rPr>
      <w:rFonts w:ascii="Bookman Old Style" w:hAnsi="Bookman Old Style"/>
    </w:rPr>
  </w:style>
  <w:style w:type="paragraph" w:styleId="Textbubliny">
    <w:name w:val="Balloon Text"/>
    <w:basedOn w:val="Normln"/>
    <w:semiHidden/>
    <w:rsid w:val="00C078D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6A3C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rsid w:val="00A07CAF"/>
  </w:style>
  <w:style w:type="paragraph" w:styleId="Odstavecseseznamem">
    <w:name w:val="List Paragraph"/>
    <w:basedOn w:val="Normln"/>
    <w:uiPriority w:val="34"/>
    <w:qFormat/>
    <w:rsid w:val="000E3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</Template>
  <TotalTime>2</TotalTime>
  <Pages>1</Pages>
  <Words>153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ZÁHLAVÍ DOPISU</vt:lpstr>
    </vt:vector>
  </TitlesOfParts>
  <Company>Státní těsnopisný ústav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ZÁHLAVÍ DOPISU</dc:title>
  <dc:subject/>
  <dc:creator>Lukáš Král</dc:creator>
  <cp:keywords/>
  <cp:lastModifiedBy>Lukáš Král</cp:lastModifiedBy>
  <cp:revision>1</cp:revision>
  <cp:lastPrinted>2024-12-11T15:41:00Z</cp:lastPrinted>
  <dcterms:created xsi:type="dcterms:W3CDTF">2025-01-06T09:45:00Z</dcterms:created>
  <dcterms:modified xsi:type="dcterms:W3CDTF">2025-01-06T09:50:00Z</dcterms:modified>
</cp:coreProperties>
</file>